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1161" w:tblpY="-30"/>
        <w:tblOverlap w:val="never"/>
        <w:tblW w:w="0" w:type="auto"/>
        <w:tblLayout w:type="fixed"/>
        <w:tblLook w:val="0600" w:firstRow="0" w:lastRow="0" w:firstColumn="0" w:lastColumn="0" w:noHBand="1" w:noVBand="1"/>
        <w:tblDescription w:val="Layout table"/>
      </w:tblPr>
      <w:tblGrid>
        <w:gridCol w:w="7650"/>
      </w:tblGrid>
      <w:tr w:rsidR="00DD26F6" w14:paraId="2220D460" w14:textId="77777777" w:rsidTr="00DD26F6">
        <w:trPr>
          <w:trHeight w:val="718"/>
        </w:trPr>
        <w:tc>
          <w:tcPr>
            <w:tcW w:w="7650" w:type="dxa"/>
          </w:tcPr>
          <w:p w14:paraId="1D1DFA87" w14:textId="77777777" w:rsidR="00DD26F6" w:rsidRPr="002760CC" w:rsidRDefault="00DD26F6" w:rsidP="00DD26F6">
            <w:pPr>
              <w:pStyle w:val="PropertyName"/>
              <w:spacing w:before="80"/>
              <w:ind w:right="-115"/>
              <w:rPr>
                <w:rFonts w:ascii="Dotum" w:eastAsia="Dotum" w:hAnsi="Dotum"/>
                <w:color w:val="FFFFFF" w:themeColor="background1"/>
              </w:rPr>
            </w:pPr>
            <w:r w:rsidRPr="002760CC">
              <w:rPr>
                <w:rFonts w:ascii="Dotum" w:eastAsia="Dotum" w:hAnsi="Dotum"/>
                <w:color w:val="FFFFFF" w:themeColor="background1"/>
              </w:rPr>
              <w:t>mutual aid box alarm system</w:t>
            </w:r>
          </w:p>
        </w:tc>
      </w:tr>
    </w:tbl>
    <w:p w14:paraId="60803DB7" w14:textId="4651D3B4" w:rsidR="00C50BE4" w:rsidRDefault="004022AE"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C917485" wp14:editId="0EB97AF9">
            <wp:simplePos x="0" y="0"/>
            <wp:positionH relativeFrom="column">
              <wp:posOffset>5757766</wp:posOffset>
            </wp:positionH>
            <wp:positionV relativeFrom="paragraph">
              <wp:posOffset>-131446</wp:posOffset>
            </wp:positionV>
            <wp:extent cx="791624" cy="1076325"/>
            <wp:effectExtent l="0" t="0" r="889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10" b="96707" l="1493" r="99171">
                                  <a14:foregroundMark x1="7794" y1="2683" x2="7794" y2="2683"/>
                                  <a14:foregroundMark x1="16915" y1="7439" x2="19403" y2="9268"/>
                                  <a14:foregroundMark x1="30680" y1="610" x2="34163" y2="3293"/>
                                  <a14:foregroundMark x1="4643" y1="18537" x2="11940" y2="22073"/>
                                  <a14:foregroundMark x1="11940" y1="22073" x2="13101" y2="23293"/>
                                  <a14:foregroundMark x1="1824" y1="32805" x2="9121" y2="35854"/>
                                  <a14:foregroundMark x1="9121" y1="35854" x2="9287" y2="36220"/>
                                  <a14:foregroundMark x1="92040" y1="15366" x2="84909" y2="18415"/>
                                  <a14:foregroundMark x1="84909" y1="18415" x2="83582" y2="19634"/>
                                  <a14:foregroundMark x1="94712" y1="41847" x2="89884" y2="52561"/>
                                  <a14:foregroundMark x1="99879" y1="30380" x2="99971" y2="30177"/>
                                  <a14:foregroundMark x1="99553" y1="31103" x2="99879" y2="30380"/>
                                  <a14:foregroundMark x1="99472" y1="31284" x2="99553" y2="31103"/>
                                  <a14:foregroundMark x1="99171" y1="31951" x2="99472" y2="31284"/>
                                  <a14:foregroundMark x1="86899" y1="63659" x2="94030" y2="68415"/>
                                  <a14:foregroundMark x1="94030" y1="68415" x2="93367" y2="74512"/>
                                  <a14:foregroundMark x1="93367" y1="74512" x2="76617" y2="90732"/>
                                  <a14:foregroundMark x1="76617" y1="90732" x2="68988" y2="93171"/>
                                  <a14:foregroundMark x1="68988" y1="93171" x2="38474" y2="96220"/>
                                  <a14:foregroundMark x1="38474" y1="96220" x2="28192" y2="93415"/>
                                  <a14:foregroundMark x1="28192" y1="93415" x2="6468" y2="74146"/>
                                  <a14:foregroundMark x1="6468" y1="74146" x2="5473" y2="67805"/>
                                  <a14:foregroundMark x1="5473" y1="67805" x2="5473" y2="67805"/>
                                  <a14:foregroundMark x1="5638" y1="65610" x2="10116" y2="70366"/>
                                  <a14:foregroundMark x1="4146" y1="70610" x2="16252" y2="88293"/>
                                  <a14:foregroundMark x1="16252" y1="88293" x2="25705" y2="92927"/>
                                  <a14:foregroundMark x1="31343" y1="90610" x2="42786" y2="91951"/>
                                  <a14:foregroundMark x1="40796" y1="96220" x2="50912" y2="96707"/>
                                  <a14:foregroundMark x1="50912" y1="96707" x2="62521" y2="95244"/>
                                  <a14:foregroundMark x1="70481" y1="89390" x2="80100" y2="85122"/>
                                  <a14:foregroundMark x1="80100" y1="85122" x2="85572" y2="80122"/>
                                  <a14:foregroundMark x1="85572" y1="80122" x2="88723" y2="72195"/>
                                  <a14:foregroundMark x1="88723" y1="72195" x2="88060" y2="68293"/>
                                  <a14:foregroundMark x1="32504" y1="70000" x2="44942" y2="75854"/>
                                  <a14:backgroundMark x1="97512" y1="36951" x2="97512" y2="36951"/>
                                  <a14:backgroundMark x1="99005" y1="35122" x2="99005" y2="35122"/>
                                  <a14:backgroundMark x1="99005" y1="33293" x2="99005" y2="33293"/>
                                  <a14:backgroundMark x1="98010" y1="35000" x2="98010" y2="35000"/>
                                  <a14:backgroundMark x1="95357" y1="41463" x2="96849" y2="35000"/>
                                  <a14:backgroundMark x1="96849" y1="35000" x2="98176" y2="33293"/>
                                  <a14:backgroundMark x1="99005" y1="33171" x2="96849" y2="36829"/>
                                  <a14:backgroundMark x1="26534" y1="24756" x2="26534" y2="24756"/>
                                  <a14:backgroundMark x1="39967" y1="16951" x2="39967" y2="16951"/>
                                  <a14:backgroundMark x1="15257" y1="46829" x2="15257" y2="46829"/>
                                  <a14:backgroundMark x1="7297" y1="2561" x2="7297" y2="2561"/>
                                  <a14:backgroundMark x1="7794" y1="2683" x2="7794" y2="2683"/>
                                  <a14:backgroundMark x1="7794" y1="2683" x2="7794" y2="2683"/>
                                  <a14:backgroundMark x1="99263" y1="30380" x2="99263" y2="30380"/>
                                  <a14:backgroundMark x1="99509" y1="31284" x2="99509" y2="31284"/>
                                  <a14:backgroundMark x1="99509" y1="30018" x2="99509" y2="30018"/>
                                  <a14:backgroundMark x1="99263" y1="31103" x2="99263" y2="31103"/>
                                  <a14:backgroundMark x1="99754" y1="29476" x2="99754" y2="29476"/>
                                  <a14:backgroundMark x1="99509" y1="30018" x2="99509" y2="300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432" cy="109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90" w:tblpY="9028"/>
        <w:tblOverlap w:val="never"/>
        <w:tblW w:w="0" w:type="auto"/>
        <w:tblLayout w:type="fixed"/>
        <w:tblLook w:val="0600" w:firstRow="0" w:lastRow="0" w:firstColumn="0" w:lastColumn="0" w:noHBand="1" w:noVBand="1"/>
        <w:tblDescription w:val="Layout table"/>
      </w:tblPr>
      <w:tblGrid>
        <w:gridCol w:w="237"/>
        <w:gridCol w:w="432"/>
        <w:gridCol w:w="4752"/>
      </w:tblGrid>
      <w:tr w:rsidR="00FD1E6B" w:rsidRPr="00585693" w14:paraId="14511E58" w14:textId="77777777" w:rsidTr="00FD1E6B">
        <w:trPr>
          <w:trHeight w:val="20"/>
        </w:trPr>
        <w:tc>
          <w:tcPr>
            <w:tcW w:w="237" w:type="dxa"/>
            <w:shd w:val="clear" w:color="auto" w:fill="FE9D62"/>
          </w:tcPr>
          <w:p w14:paraId="32CC8354" w14:textId="77777777" w:rsidR="00FD1E6B" w:rsidRPr="00C50BE4" w:rsidRDefault="00FD1E6B" w:rsidP="00FD1E6B">
            <w:pPr>
              <w:pStyle w:val="Date"/>
              <w:spacing w:after="0"/>
              <w:rPr>
                <w:sz w:val="10"/>
                <w:szCs w:val="6"/>
              </w:rPr>
            </w:pPr>
          </w:p>
        </w:tc>
        <w:tc>
          <w:tcPr>
            <w:tcW w:w="432" w:type="dxa"/>
            <w:shd w:val="clear" w:color="auto" w:fill="FE8338"/>
          </w:tcPr>
          <w:p w14:paraId="6AD6EBEE" w14:textId="77777777" w:rsidR="00FD1E6B" w:rsidRPr="00C50BE4" w:rsidRDefault="00FD1E6B" w:rsidP="00FD1E6B">
            <w:pPr>
              <w:pStyle w:val="Date"/>
              <w:spacing w:after="0"/>
              <w:rPr>
                <w:sz w:val="10"/>
                <w:szCs w:val="6"/>
              </w:rPr>
            </w:pPr>
          </w:p>
        </w:tc>
        <w:tc>
          <w:tcPr>
            <w:tcW w:w="4752" w:type="dxa"/>
            <w:shd w:val="clear" w:color="auto" w:fill="FE6202"/>
          </w:tcPr>
          <w:p w14:paraId="5225EF10" w14:textId="77777777" w:rsidR="00FD1E6B" w:rsidRPr="00C50BE4" w:rsidRDefault="00FD1E6B" w:rsidP="00FD1E6B">
            <w:pPr>
              <w:pStyle w:val="Date"/>
              <w:spacing w:after="0"/>
              <w:rPr>
                <w:sz w:val="10"/>
                <w:szCs w:val="6"/>
              </w:rPr>
            </w:pPr>
          </w:p>
        </w:tc>
      </w:tr>
    </w:tbl>
    <w:p w14:paraId="0705CE2B" w14:textId="65C81867" w:rsidR="00EC7648" w:rsidRDefault="00130D3E" w:rsidP="002760CC"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7809D0" wp14:editId="69F02131">
                <wp:simplePos x="0" y="0"/>
                <wp:positionH relativeFrom="column">
                  <wp:posOffset>-38100</wp:posOffset>
                </wp:positionH>
                <wp:positionV relativeFrom="paragraph">
                  <wp:posOffset>485140</wp:posOffset>
                </wp:positionV>
                <wp:extent cx="4219575" cy="4483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D324B" w14:textId="67851FC6" w:rsidR="00C50BE4" w:rsidRPr="00C50BE4" w:rsidRDefault="00C50BE4" w:rsidP="00237D90">
                            <w:pPr>
                              <w:spacing w:line="240" w:lineRule="auto"/>
                              <w:ind w:left="0" w:right="71"/>
                              <w:rPr>
                                <w:color w:val="FE6202"/>
                              </w:rPr>
                            </w:pPr>
                            <w:r w:rsidRPr="00C50BE4">
                              <w:rPr>
                                <w:color w:val="FE6202"/>
                              </w:rPr>
                              <w:t>M</w:t>
                            </w:r>
                            <w:r w:rsidR="00130D3E">
                              <w:rPr>
                                <w:color w:val="FE6202"/>
                              </w:rPr>
                              <w:t xml:space="preserve">OBILE VENTILATION UNIT </w:t>
                            </w:r>
                            <w:r w:rsidRPr="00C50BE4">
                              <w:rPr>
                                <w:color w:val="FE6202"/>
                              </w:rPr>
                              <w:t>(M</w:t>
                            </w:r>
                            <w:r w:rsidR="00904B14">
                              <w:rPr>
                                <w:color w:val="FE6202"/>
                              </w:rPr>
                              <w:t>V</w:t>
                            </w:r>
                            <w:r w:rsidRPr="00C50BE4">
                              <w:rPr>
                                <w:color w:val="FE6202"/>
                              </w:rPr>
                              <w:t>U</w:t>
                            </w:r>
                            <w:r w:rsidR="00237D90">
                              <w:rPr>
                                <w:color w:val="FE620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809D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3pt;margin-top:38.2pt;width:332.25pt;height:3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" filled="f" stroked="f" strokeweight=".5pt">
                <v:textbox>
                  <w:txbxContent>
                    <w:p w14:paraId="39BD324B" w14:textId="67851FC6" w:rsidR="00C50BE4" w:rsidRPr="00C50BE4" w:rsidRDefault="00C50BE4" w:rsidP="00237D90">
                      <w:pPr>
                        <w:spacing w:line="240" w:lineRule="auto"/>
                        <w:ind w:left="0" w:right="71"/>
                        <w:rPr>
                          <w:color w:val="FE6202"/>
                        </w:rPr>
                      </w:pPr>
                      <w:r w:rsidRPr="00C50BE4">
                        <w:rPr>
                          <w:color w:val="FE6202"/>
                        </w:rPr>
                        <w:t>M</w:t>
                      </w:r>
                      <w:r w:rsidR="00130D3E">
                        <w:rPr>
                          <w:color w:val="FE6202"/>
                        </w:rPr>
                        <w:t xml:space="preserve">OBILE VENTILATION UNIT </w:t>
                      </w:r>
                      <w:r w:rsidRPr="00C50BE4">
                        <w:rPr>
                          <w:color w:val="FE6202"/>
                        </w:rPr>
                        <w:t>(M</w:t>
                      </w:r>
                      <w:r w:rsidR="00904B14">
                        <w:rPr>
                          <w:color w:val="FE6202"/>
                        </w:rPr>
                        <w:t>V</w:t>
                      </w:r>
                      <w:r w:rsidRPr="00C50BE4">
                        <w:rPr>
                          <w:color w:val="FE6202"/>
                        </w:rPr>
                        <w:t>U</w:t>
                      </w:r>
                      <w:r w:rsidR="00237D90">
                        <w:rPr>
                          <w:color w:val="FE620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17C73">
        <w:rPr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6F6FEA" wp14:editId="669ADA68">
                <wp:simplePos x="0" y="0"/>
                <wp:positionH relativeFrom="column">
                  <wp:posOffset>-36435</wp:posOffset>
                </wp:positionH>
                <wp:positionV relativeFrom="paragraph">
                  <wp:posOffset>3439800</wp:posOffset>
                </wp:positionV>
                <wp:extent cx="3383280" cy="2157890"/>
                <wp:effectExtent l="0" t="0" r="762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21578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A1E9F4" w14:textId="6BA86D2B" w:rsidR="00DD09FC" w:rsidRPr="00186CAF" w:rsidRDefault="00DD09FC" w:rsidP="00183621">
                            <w:pPr>
                              <w:spacing w:before="80" w:line="276" w:lineRule="auto"/>
                              <w:ind w:left="0" w:right="-14"/>
                              <w:rPr>
                                <w:rFonts w:ascii="Arial Nova Light" w:eastAsia="Dotum" w:hAnsi="Arial Nova Light"/>
                                <w:b/>
                                <w:sz w:val="24"/>
                                <w:szCs w:val="24"/>
                              </w:rPr>
                            </w:pPr>
                            <w:r w:rsidRPr="00186CAF">
                              <w:rPr>
                                <w:rFonts w:ascii="Arial Nova Light" w:eastAsia="Dotum" w:hAnsi="Arial Nova Light"/>
                                <w:b/>
                                <w:sz w:val="24"/>
                                <w:szCs w:val="24"/>
                              </w:rPr>
                              <w:t xml:space="preserve">Concept of </w:t>
                            </w:r>
                            <w:r w:rsidR="00CB60CB">
                              <w:rPr>
                                <w:rFonts w:ascii="Arial Nova Light" w:eastAsia="Dotum" w:hAnsi="Arial Nova Light"/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  <w:r w:rsidRPr="00186CAF">
                              <w:rPr>
                                <w:rFonts w:ascii="Arial Nova Light" w:eastAsia="Dotum" w:hAnsi="Arial Nova Light"/>
                                <w:b/>
                                <w:sz w:val="24"/>
                                <w:szCs w:val="24"/>
                              </w:rPr>
                              <w:t>peration</w:t>
                            </w:r>
                          </w:p>
                          <w:p w14:paraId="7C2B48C3" w14:textId="02C5E8E2" w:rsidR="00250C54" w:rsidRPr="00904B14" w:rsidRDefault="00F8467F" w:rsidP="00183621">
                            <w:pPr>
                              <w:spacing w:before="80" w:line="276" w:lineRule="auto"/>
                              <w:ind w:left="0" w:right="-14"/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04B14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The MABAS M</w:t>
                            </w:r>
                            <w:r w:rsidR="00130D3E" w:rsidRPr="00904B14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 xml:space="preserve">obile Ventilation </w:t>
                            </w:r>
                            <w:r w:rsidRPr="00904B14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Units (M</w:t>
                            </w:r>
                            <w:r w:rsidR="00130D3E" w:rsidRPr="00904B14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V</w:t>
                            </w:r>
                            <w:r w:rsidRPr="00904B14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 xml:space="preserve">U) </w:t>
                            </w:r>
                            <w:r w:rsidR="00114217" w:rsidRPr="00904B14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can be used to control the movement of air, heat and gases inside any large enclosed structure, rail or road tunnels and provide a misting system for cooling.</w:t>
                            </w:r>
                          </w:p>
                          <w:p w14:paraId="7EDCA9A1" w14:textId="07C3C362" w:rsidR="00CB60CB" w:rsidRPr="00904B14" w:rsidRDefault="00CB60CB" w:rsidP="00183621">
                            <w:pPr>
                              <w:spacing w:before="80" w:line="276" w:lineRule="auto"/>
                              <w:ind w:left="0" w:right="-14"/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</w:pPr>
                            <w:r w:rsidRPr="00904B14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  <w:u w:val="single"/>
                              </w:rPr>
                              <w:t>Supports</w:t>
                            </w:r>
                            <w:r w:rsidRPr="00904B14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:  All ESF’s</w:t>
                            </w:r>
                          </w:p>
                          <w:p w14:paraId="2A4D91CE" w14:textId="6E3B9554" w:rsidR="00DD09FC" w:rsidRPr="00904B14" w:rsidRDefault="00DD09FC" w:rsidP="00183621">
                            <w:pPr>
                              <w:spacing w:before="80" w:line="276" w:lineRule="auto"/>
                              <w:ind w:left="0" w:right="-14"/>
                              <w:rPr>
                                <w:rFonts w:ascii="Arial Nova Light" w:eastAsia="Dotum" w:hAnsi="Arial Nova Light"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04B14">
                              <w:rPr>
                                <w:rFonts w:ascii="Arial Nova Light" w:eastAsia="Dotum" w:hAnsi="Arial Nova Light"/>
                                <w:i/>
                                <w:sz w:val="24"/>
                                <w:szCs w:val="24"/>
                                <w:u w:val="single"/>
                              </w:rPr>
                              <w:t>Response time is Notification + Travel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F6FEA" id="Text Box 11" o:spid="_x0000_s1027" type="#_x0000_t202" style="position:absolute;left:0;text-align:left;margin-left:-2.85pt;margin-top:270.85pt;width:266.4pt;height:16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" fillcolor="#d5dce4 [671]" stroked="f" strokeweight=".5pt">
                <v:textbox>
                  <w:txbxContent>
                    <w:p w14:paraId="6EA1E9F4" w14:textId="6BA86D2B" w:rsidR="00DD09FC" w:rsidRPr="00186CAF" w:rsidRDefault="00DD09FC" w:rsidP="00183621">
                      <w:pPr>
                        <w:spacing w:before="80" w:line="276" w:lineRule="auto"/>
                        <w:ind w:left="0" w:right="-14"/>
                        <w:rPr>
                          <w:rFonts w:ascii="Arial Nova Light" w:eastAsia="Dotum" w:hAnsi="Arial Nova Light"/>
                          <w:b/>
                          <w:sz w:val="24"/>
                          <w:szCs w:val="24"/>
                        </w:rPr>
                      </w:pPr>
                      <w:r w:rsidRPr="00186CAF">
                        <w:rPr>
                          <w:rFonts w:ascii="Arial Nova Light" w:eastAsia="Dotum" w:hAnsi="Arial Nova Light"/>
                          <w:b/>
                          <w:sz w:val="24"/>
                          <w:szCs w:val="24"/>
                        </w:rPr>
                        <w:t xml:space="preserve">Concept of </w:t>
                      </w:r>
                      <w:r w:rsidR="00CB60CB">
                        <w:rPr>
                          <w:rFonts w:ascii="Arial Nova Light" w:eastAsia="Dotum" w:hAnsi="Arial Nova Light"/>
                          <w:b/>
                          <w:sz w:val="24"/>
                          <w:szCs w:val="24"/>
                        </w:rPr>
                        <w:t>O</w:t>
                      </w:r>
                      <w:r w:rsidRPr="00186CAF">
                        <w:rPr>
                          <w:rFonts w:ascii="Arial Nova Light" w:eastAsia="Dotum" w:hAnsi="Arial Nova Light"/>
                          <w:b/>
                          <w:sz w:val="24"/>
                          <w:szCs w:val="24"/>
                        </w:rPr>
                        <w:t>peration</w:t>
                      </w:r>
                    </w:p>
                    <w:p w14:paraId="7C2B48C3" w14:textId="02C5E8E2" w:rsidR="00250C54" w:rsidRPr="00904B14" w:rsidRDefault="00F8467F" w:rsidP="00183621">
                      <w:pPr>
                        <w:spacing w:before="80" w:line="276" w:lineRule="auto"/>
                        <w:ind w:left="0" w:right="-14"/>
                        <w:rPr>
                          <w:rFonts w:ascii="Arial Nova Light" w:eastAsia="Dotum" w:hAnsi="Arial Nova Light"/>
                          <w:sz w:val="24"/>
                          <w:szCs w:val="24"/>
                          <w:u w:val="single"/>
                        </w:rPr>
                      </w:pPr>
                      <w:r w:rsidRPr="00904B14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The MABAS M</w:t>
                      </w:r>
                      <w:r w:rsidR="00130D3E" w:rsidRPr="00904B14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 xml:space="preserve">obile Ventilation </w:t>
                      </w:r>
                      <w:r w:rsidRPr="00904B14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Units (M</w:t>
                      </w:r>
                      <w:r w:rsidR="00130D3E" w:rsidRPr="00904B14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V</w:t>
                      </w:r>
                      <w:r w:rsidRPr="00904B14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 xml:space="preserve">U) </w:t>
                      </w:r>
                      <w:r w:rsidR="00114217" w:rsidRPr="00904B14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can be used to control the movement of air, heat and gases inside any large enclosed structure, rail or road tunnels and provide a misting system for cooling.</w:t>
                      </w:r>
                    </w:p>
                    <w:p w14:paraId="7EDCA9A1" w14:textId="07C3C362" w:rsidR="00CB60CB" w:rsidRPr="00904B14" w:rsidRDefault="00CB60CB" w:rsidP="00183621">
                      <w:pPr>
                        <w:spacing w:before="80" w:line="276" w:lineRule="auto"/>
                        <w:ind w:left="0" w:right="-14"/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</w:pPr>
                      <w:r w:rsidRPr="00904B14">
                        <w:rPr>
                          <w:rFonts w:ascii="Arial Nova Light" w:eastAsia="Dotum" w:hAnsi="Arial Nova Light"/>
                          <w:sz w:val="24"/>
                          <w:szCs w:val="24"/>
                          <w:u w:val="single"/>
                        </w:rPr>
                        <w:t>Supports</w:t>
                      </w:r>
                      <w:r w:rsidRPr="00904B14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:  All ESF’s</w:t>
                      </w:r>
                    </w:p>
                    <w:p w14:paraId="2A4D91CE" w14:textId="6E3B9554" w:rsidR="00DD09FC" w:rsidRPr="00904B14" w:rsidRDefault="00DD09FC" w:rsidP="00183621">
                      <w:pPr>
                        <w:spacing w:before="80" w:line="276" w:lineRule="auto"/>
                        <w:ind w:left="0" w:right="-14"/>
                        <w:rPr>
                          <w:rFonts w:ascii="Arial Nova Light" w:eastAsia="Dotum" w:hAnsi="Arial Nova Light"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904B14">
                        <w:rPr>
                          <w:rFonts w:ascii="Arial Nova Light" w:eastAsia="Dotum" w:hAnsi="Arial Nova Light"/>
                          <w:i/>
                          <w:sz w:val="24"/>
                          <w:szCs w:val="24"/>
                          <w:u w:val="single"/>
                        </w:rPr>
                        <w:t>Response time is Notification + Travel Time</w:t>
                      </w:r>
                    </w:p>
                  </w:txbxContent>
                </v:textbox>
              </v:shape>
            </w:pict>
          </mc:Fallback>
        </mc:AlternateContent>
      </w:r>
      <w:r w:rsidR="00917C73">
        <w:rPr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98D7E3" wp14:editId="191608C7">
                <wp:simplePos x="0" y="0"/>
                <wp:positionH relativeFrom="column">
                  <wp:posOffset>4367462</wp:posOffset>
                </wp:positionH>
                <wp:positionV relativeFrom="paragraph">
                  <wp:posOffset>481129</wp:posOffset>
                </wp:positionV>
                <wp:extent cx="2547085" cy="44831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708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F460E" w14:textId="657C782E" w:rsidR="00237D90" w:rsidRPr="00C50BE4" w:rsidRDefault="00237D90" w:rsidP="00917C73">
                            <w:pPr>
                              <w:spacing w:line="240" w:lineRule="auto"/>
                              <w:ind w:left="0" w:right="114"/>
                              <w:jc w:val="right"/>
                              <w:rPr>
                                <w:color w:val="FE620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8D7E3" id="Text Box 3" o:spid="_x0000_s1027" type="#_x0000_t202" style="position:absolute;left:0;text-align:left;margin-left:343.9pt;margin-top:37.9pt;width:200.55pt;height:35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" filled="f" stroked="f" strokeweight=".5pt">
                <v:textbox>
                  <w:txbxContent>
                    <w:p w14:paraId="257F460E" w14:textId="657C782E" w:rsidR="00237D90" w:rsidRPr="00C50BE4" w:rsidRDefault="00237D90" w:rsidP="00917C73">
                      <w:pPr>
                        <w:spacing w:line="240" w:lineRule="auto"/>
                        <w:ind w:left="0" w:right="114"/>
                        <w:jc w:val="right"/>
                        <w:rPr>
                          <w:color w:val="FE620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09FC">
        <w:rPr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4DA2A6" wp14:editId="46372EC5">
                <wp:simplePos x="0" y="0"/>
                <wp:positionH relativeFrom="column">
                  <wp:posOffset>-58615</wp:posOffset>
                </wp:positionH>
                <wp:positionV relativeFrom="paragraph">
                  <wp:posOffset>5959231</wp:posOffset>
                </wp:positionV>
                <wp:extent cx="3383280" cy="2358683"/>
                <wp:effectExtent l="0" t="0" r="762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235868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D4F61D" w14:textId="3987562E" w:rsidR="00DD09FC" w:rsidRPr="00DD09FC" w:rsidRDefault="00DD09FC" w:rsidP="00237D90">
                            <w:pPr>
                              <w:spacing w:before="80" w:line="276" w:lineRule="auto"/>
                              <w:ind w:left="0" w:right="-14"/>
                              <w:rPr>
                                <w:rFonts w:ascii="Arial Nova Light" w:eastAsia="Dotum" w:hAnsi="Arial Nova Light"/>
                                <w:b/>
                                <w:sz w:val="24"/>
                                <w:szCs w:val="24"/>
                              </w:rPr>
                            </w:pPr>
                            <w:r w:rsidRPr="00DD09FC">
                              <w:rPr>
                                <w:rFonts w:ascii="Arial Nova Light" w:eastAsia="Dotum" w:hAnsi="Arial Nova Light"/>
                                <w:b/>
                                <w:sz w:val="24"/>
                                <w:szCs w:val="24"/>
                              </w:rPr>
                              <w:t xml:space="preserve">NIMS Typing: </w:t>
                            </w:r>
                            <w:r w:rsidRPr="00DD09FC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n/a</w:t>
                            </w:r>
                          </w:p>
                          <w:p w14:paraId="3A719D61" w14:textId="50D0C62C" w:rsidR="00DD09FC" w:rsidRPr="00AC3D92" w:rsidRDefault="00DD09FC" w:rsidP="00237D90">
                            <w:pPr>
                              <w:spacing w:line="276" w:lineRule="auto"/>
                              <w:ind w:left="0" w:right="-14"/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</w:pPr>
                            <w:r w:rsidRPr="00DD09FC">
                              <w:rPr>
                                <w:rFonts w:ascii="Arial Nova Light" w:eastAsia="Dotum" w:hAnsi="Arial Nova Light"/>
                                <w:b/>
                                <w:sz w:val="24"/>
                                <w:szCs w:val="24"/>
                              </w:rPr>
                              <w:t xml:space="preserve">FEMA </w:t>
                            </w:r>
                            <w:r w:rsidR="00CB60CB">
                              <w:rPr>
                                <w:rFonts w:ascii="Arial Nova Light" w:eastAsia="Dotum" w:hAnsi="Arial Nova Light"/>
                                <w:b/>
                                <w:sz w:val="24"/>
                                <w:szCs w:val="24"/>
                              </w:rPr>
                              <w:t>Cost Code:</w:t>
                            </w:r>
                            <w:r w:rsidRPr="00DD09FC">
                              <w:rPr>
                                <w:rFonts w:ascii="Arial Nova Light" w:eastAsia="Dotum" w:hAnsi="Arial Nova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3D92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88</w:t>
                            </w:r>
                            <w:r w:rsidR="008C1430" w:rsidRPr="00AC3D92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05</w:t>
                            </w:r>
                            <w:r w:rsidRPr="00AC3D92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 xml:space="preserve"> (cost $</w:t>
                            </w:r>
                            <w:r w:rsidR="008C1430" w:rsidRPr="00AC3D92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264</w:t>
                            </w:r>
                            <w:r w:rsidRPr="00AC3D92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 xml:space="preserve"> per day)</w:t>
                            </w:r>
                          </w:p>
                          <w:p w14:paraId="05B28831" w14:textId="175FFCD7" w:rsidR="00FC413D" w:rsidRPr="00AC3D92" w:rsidRDefault="00FC413D" w:rsidP="00FC413D">
                            <w:pPr>
                              <w:spacing w:line="276" w:lineRule="auto"/>
                              <w:ind w:left="0" w:right="-10"/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</w:pPr>
                            <w:r w:rsidRPr="00AC3D92">
                              <w:rPr>
                                <w:rFonts w:ascii="Arial Nova Light" w:eastAsia="Dotum" w:hAnsi="Arial Nova Light"/>
                                <w:b/>
                                <w:sz w:val="24"/>
                                <w:szCs w:val="24"/>
                              </w:rPr>
                              <w:t xml:space="preserve">  Equipment Rate:</w:t>
                            </w:r>
                            <w:r w:rsidRPr="00AC3D92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 xml:space="preserve"> $2</w:t>
                            </w:r>
                            <w:r w:rsidR="008C1430" w:rsidRPr="00AC3D92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 xml:space="preserve">1.94 </w:t>
                            </w:r>
                            <w:r w:rsidRPr="00AC3D92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per hour</w:t>
                            </w:r>
                          </w:p>
                          <w:p w14:paraId="6B194051" w14:textId="77777777" w:rsidR="008C1430" w:rsidRDefault="008C1430" w:rsidP="00237D90">
                            <w:pPr>
                              <w:spacing w:line="276" w:lineRule="auto"/>
                              <w:ind w:left="0" w:right="-14"/>
                              <w:rPr>
                                <w:rFonts w:ascii="Arial Nova Light" w:eastAsia="Dotum" w:hAnsi="Arial Nova Light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820AEDC" w14:textId="2458509C" w:rsidR="00C50BE4" w:rsidRPr="00AC3D92" w:rsidRDefault="00C91943" w:rsidP="00237D90">
                            <w:pPr>
                              <w:spacing w:line="276" w:lineRule="auto"/>
                              <w:ind w:left="0" w:right="-14"/>
                              <w:rPr>
                                <w:rFonts w:ascii="Arial Nova Light" w:eastAsia="Dotum" w:hAnsi="Arial Nova Light"/>
                                <w:b/>
                                <w:sz w:val="24"/>
                                <w:szCs w:val="24"/>
                              </w:rPr>
                            </w:pPr>
                            <w:r w:rsidRPr="00AC3D92">
                              <w:rPr>
                                <w:rFonts w:ascii="Arial Nova Light" w:eastAsia="Dotum" w:hAnsi="Arial Nova Light"/>
                                <w:b/>
                                <w:sz w:val="24"/>
                                <w:szCs w:val="24"/>
                              </w:rPr>
                              <w:t>Specifications</w:t>
                            </w:r>
                          </w:p>
                          <w:p w14:paraId="18E117A6" w14:textId="77777777" w:rsidR="00FD1E6B" w:rsidRPr="00AC3D92" w:rsidRDefault="00FD1E6B" w:rsidP="00237D90">
                            <w:pPr>
                              <w:spacing w:line="276" w:lineRule="auto"/>
                              <w:ind w:left="0" w:right="-10"/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</w:pPr>
                            <w:r w:rsidRPr="00AC3D92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Road dimensions</w:t>
                            </w:r>
                            <w:r w:rsidR="00F33245" w:rsidRPr="00AC3D92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E54FA2C" w14:textId="1FFAC447" w:rsidR="00FD1E6B" w:rsidRPr="00AC3D92" w:rsidRDefault="00AC3D92" w:rsidP="00237D90">
                            <w:pPr>
                              <w:spacing w:line="276" w:lineRule="auto"/>
                              <w:ind w:left="360" w:right="-10"/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9’</w:t>
                            </w:r>
                            <w:r w:rsidR="008C1430" w:rsidRPr="00AC3D92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1E6B" w:rsidRPr="00AC3D92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 xml:space="preserve">wide </w:t>
                            </w:r>
                            <w:r w:rsidR="002A0D20" w:rsidRPr="00AC3D92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 xml:space="preserve">x </w:t>
                            </w:r>
                            <w:r w:rsidR="00E3342B" w:rsidRPr="00AC3D92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4</w:t>
                            </w:r>
                            <w:r w:rsidR="00FD1E6B" w:rsidRPr="00AC3D92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’</w:t>
                            </w:r>
                            <w:r w:rsidR="008C1430" w:rsidRPr="00AC3D92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2</w:t>
                            </w:r>
                            <w:r w:rsidR="008C1430" w:rsidRPr="00AC3D92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”</w:t>
                            </w:r>
                            <w:r w:rsidR="00FD1E6B" w:rsidRPr="00AC3D92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 xml:space="preserve"> long</w:t>
                            </w:r>
                            <w:r w:rsidR="00114217" w:rsidRPr="00AC3D92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 xml:space="preserve"> x </w:t>
                            </w:r>
                            <w:r w:rsidRPr="00AC3D92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11’ 5” height</w:t>
                            </w:r>
                          </w:p>
                          <w:p w14:paraId="540088C7" w14:textId="78BD48B6" w:rsidR="00DD09FC" w:rsidRPr="000A528E" w:rsidRDefault="00DD09FC" w:rsidP="00237D90">
                            <w:pPr>
                              <w:spacing w:line="276" w:lineRule="auto"/>
                              <w:ind w:left="0" w:right="-10"/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</w:pPr>
                            <w:r w:rsidRPr="000A528E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GVWR</w:t>
                            </w:r>
                            <w:r w:rsidR="00186CAF" w:rsidRPr="000A528E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740B77" w:rsidRPr="000A528E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1</w:t>
                            </w:r>
                            <w:r w:rsidR="000A528E" w:rsidRPr="000A528E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4,962</w:t>
                            </w:r>
                            <w:r w:rsidR="00FC413D" w:rsidRPr="000A528E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0B77" w:rsidRPr="000A528E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LB</w:t>
                            </w:r>
                          </w:p>
                          <w:p w14:paraId="03545D93" w14:textId="77777777" w:rsidR="00904B14" w:rsidRPr="00AC3D92" w:rsidRDefault="00904B14" w:rsidP="00237D90">
                            <w:pPr>
                              <w:spacing w:line="276" w:lineRule="auto"/>
                              <w:ind w:left="0" w:right="-10"/>
                              <w:rPr>
                                <w:rFonts w:ascii="Arial Nova Light" w:eastAsia="Dotum" w:hAnsi="Arial Nova Light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54ECAA4D" w14:textId="747C4CBE" w:rsidR="00130D3E" w:rsidRPr="000A528E" w:rsidRDefault="000A528E" w:rsidP="00237D90">
                            <w:pPr>
                              <w:spacing w:line="276" w:lineRule="auto"/>
                              <w:ind w:left="0" w:right="-10"/>
                              <w:rPr>
                                <w:rFonts w:ascii="Arial Nova Light" w:eastAsia="Dotum" w:hAnsi="Arial Nova Light"/>
                                <w:i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0A528E">
                              <w:rPr>
                                <w:rFonts w:ascii="Arial Nova Light" w:eastAsia="Dotum" w:hAnsi="Arial Nova Light"/>
                                <w:i/>
                                <w:sz w:val="24"/>
                                <w:szCs w:val="24"/>
                              </w:rPr>
                              <w:t>*</w:t>
                            </w:r>
                            <w:r w:rsidR="00130D3E" w:rsidRPr="000A528E">
                              <w:rPr>
                                <w:rFonts w:ascii="Arial Nova Light" w:eastAsia="Dotum" w:hAnsi="Arial Nova Light"/>
                                <w:i/>
                                <w:sz w:val="24"/>
                                <w:szCs w:val="24"/>
                              </w:rPr>
                              <w:t xml:space="preserve">Driver’s </w:t>
                            </w:r>
                            <w:r w:rsidR="00740B77" w:rsidRPr="000A528E">
                              <w:rPr>
                                <w:rFonts w:ascii="Arial Nova Light" w:eastAsia="Dotum" w:hAnsi="Arial Nova Light"/>
                                <w:i/>
                                <w:sz w:val="24"/>
                                <w:szCs w:val="24"/>
                              </w:rPr>
                              <w:t xml:space="preserve">License required – Class </w:t>
                            </w:r>
                            <w:r w:rsidRPr="000A528E">
                              <w:rPr>
                                <w:rFonts w:ascii="Arial Nova Light" w:eastAsia="Dotum" w:hAnsi="Arial Nova Light"/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  <w:r w:rsidR="00130D3E" w:rsidRPr="000A528E">
                              <w:rPr>
                                <w:rFonts w:ascii="Arial Nova Light" w:eastAsia="Dotum" w:hAnsi="Arial Nova Light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DA2A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left:0;text-align:left;margin-left:-4.6pt;margin-top:469.25pt;width:266.4pt;height:18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" fillcolor="#d5dce4 [671]" stroked="f" strokeweight=".5pt">
                <v:textbox>
                  <w:txbxContent>
                    <w:p w14:paraId="34D4F61D" w14:textId="3987562E" w:rsidR="00DD09FC" w:rsidRPr="00DD09FC" w:rsidRDefault="00DD09FC" w:rsidP="00237D90">
                      <w:pPr>
                        <w:spacing w:before="80" w:line="276" w:lineRule="auto"/>
                        <w:ind w:left="0" w:right="-14"/>
                        <w:rPr>
                          <w:rFonts w:ascii="Arial Nova Light" w:eastAsia="Dotum" w:hAnsi="Arial Nova Light"/>
                          <w:b/>
                          <w:sz w:val="24"/>
                          <w:szCs w:val="24"/>
                        </w:rPr>
                      </w:pPr>
                      <w:r w:rsidRPr="00DD09FC">
                        <w:rPr>
                          <w:rFonts w:ascii="Arial Nova Light" w:eastAsia="Dotum" w:hAnsi="Arial Nova Light"/>
                          <w:b/>
                          <w:sz w:val="24"/>
                          <w:szCs w:val="24"/>
                        </w:rPr>
                        <w:t xml:space="preserve">NIMS Typing: </w:t>
                      </w:r>
                      <w:r w:rsidRPr="00DD09FC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n/a</w:t>
                      </w:r>
                    </w:p>
                    <w:p w14:paraId="3A719D61" w14:textId="50D0C62C" w:rsidR="00DD09FC" w:rsidRPr="00AC3D92" w:rsidRDefault="00DD09FC" w:rsidP="00237D90">
                      <w:pPr>
                        <w:spacing w:line="276" w:lineRule="auto"/>
                        <w:ind w:left="0" w:right="-14"/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</w:pPr>
                      <w:r w:rsidRPr="00DD09FC">
                        <w:rPr>
                          <w:rFonts w:ascii="Arial Nova Light" w:eastAsia="Dotum" w:hAnsi="Arial Nova Light"/>
                          <w:b/>
                          <w:sz w:val="24"/>
                          <w:szCs w:val="24"/>
                        </w:rPr>
                        <w:t xml:space="preserve">FEMA </w:t>
                      </w:r>
                      <w:r w:rsidR="00CB60CB">
                        <w:rPr>
                          <w:rFonts w:ascii="Arial Nova Light" w:eastAsia="Dotum" w:hAnsi="Arial Nova Light"/>
                          <w:b/>
                          <w:sz w:val="24"/>
                          <w:szCs w:val="24"/>
                        </w:rPr>
                        <w:t>Cost Code:</w:t>
                      </w:r>
                      <w:r w:rsidRPr="00DD09FC">
                        <w:rPr>
                          <w:rFonts w:ascii="Arial Nova Light" w:eastAsia="Dotum" w:hAnsi="Arial Nova Light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C3D92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88</w:t>
                      </w:r>
                      <w:r w:rsidR="008C1430" w:rsidRPr="00AC3D92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05</w:t>
                      </w:r>
                      <w:r w:rsidRPr="00AC3D92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 xml:space="preserve"> (cost $</w:t>
                      </w:r>
                      <w:r w:rsidR="008C1430" w:rsidRPr="00AC3D92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264</w:t>
                      </w:r>
                      <w:r w:rsidRPr="00AC3D92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 xml:space="preserve"> per day)</w:t>
                      </w:r>
                    </w:p>
                    <w:p w14:paraId="05B28831" w14:textId="175FFCD7" w:rsidR="00FC413D" w:rsidRPr="00AC3D92" w:rsidRDefault="00FC413D" w:rsidP="00FC413D">
                      <w:pPr>
                        <w:spacing w:line="276" w:lineRule="auto"/>
                        <w:ind w:left="0" w:right="-10"/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</w:pPr>
                      <w:r w:rsidRPr="00AC3D92">
                        <w:rPr>
                          <w:rFonts w:ascii="Arial Nova Light" w:eastAsia="Dotum" w:hAnsi="Arial Nova Light"/>
                          <w:b/>
                          <w:sz w:val="24"/>
                          <w:szCs w:val="24"/>
                        </w:rPr>
                        <w:t xml:space="preserve">  Equipment Rate:</w:t>
                      </w:r>
                      <w:r w:rsidRPr="00AC3D92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 xml:space="preserve"> $2</w:t>
                      </w:r>
                      <w:r w:rsidR="008C1430" w:rsidRPr="00AC3D92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 xml:space="preserve">1.94 </w:t>
                      </w:r>
                      <w:r w:rsidRPr="00AC3D92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per hour</w:t>
                      </w:r>
                    </w:p>
                    <w:p w14:paraId="6B194051" w14:textId="77777777" w:rsidR="008C1430" w:rsidRDefault="008C1430" w:rsidP="00237D90">
                      <w:pPr>
                        <w:spacing w:line="276" w:lineRule="auto"/>
                        <w:ind w:left="0" w:right="-14"/>
                        <w:rPr>
                          <w:rFonts w:ascii="Arial Nova Light" w:eastAsia="Dotum" w:hAnsi="Arial Nova Light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7820AEDC" w14:textId="2458509C" w:rsidR="00C50BE4" w:rsidRPr="00AC3D92" w:rsidRDefault="00C91943" w:rsidP="00237D90">
                      <w:pPr>
                        <w:spacing w:line="276" w:lineRule="auto"/>
                        <w:ind w:left="0" w:right="-14"/>
                        <w:rPr>
                          <w:rFonts w:ascii="Arial Nova Light" w:eastAsia="Dotum" w:hAnsi="Arial Nova Light"/>
                          <w:b/>
                          <w:sz w:val="24"/>
                          <w:szCs w:val="24"/>
                        </w:rPr>
                      </w:pPr>
                      <w:r w:rsidRPr="00AC3D92">
                        <w:rPr>
                          <w:rFonts w:ascii="Arial Nova Light" w:eastAsia="Dotum" w:hAnsi="Arial Nova Light"/>
                          <w:b/>
                          <w:sz w:val="24"/>
                          <w:szCs w:val="24"/>
                        </w:rPr>
                        <w:t>Specifications</w:t>
                      </w:r>
                    </w:p>
                    <w:p w14:paraId="18E117A6" w14:textId="77777777" w:rsidR="00FD1E6B" w:rsidRPr="00AC3D92" w:rsidRDefault="00FD1E6B" w:rsidP="00237D90">
                      <w:pPr>
                        <w:spacing w:line="276" w:lineRule="auto"/>
                        <w:ind w:left="0" w:right="-10"/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</w:pPr>
                      <w:r w:rsidRPr="00AC3D92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Road dimensions</w:t>
                      </w:r>
                      <w:r w:rsidR="00F33245" w:rsidRPr="00AC3D92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:</w:t>
                      </w:r>
                    </w:p>
                    <w:p w14:paraId="0E54FA2C" w14:textId="1FFAC447" w:rsidR="00FD1E6B" w:rsidRPr="00AC3D92" w:rsidRDefault="00AC3D92" w:rsidP="00237D90">
                      <w:pPr>
                        <w:spacing w:line="276" w:lineRule="auto"/>
                        <w:ind w:left="360" w:right="-10"/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</w:pPr>
                      <w:r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9’</w:t>
                      </w:r>
                      <w:r w:rsidR="008C1430" w:rsidRPr="00AC3D92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 xml:space="preserve"> </w:t>
                      </w:r>
                      <w:r w:rsidR="00FD1E6B" w:rsidRPr="00AC3D92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 xml:space="preserve">wide </w:t>
                      </w:r>
                      <w:r w:rsidR="002A0D20" w:rsidRPr="00AC3D92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 xml:space="preserve">x </w:t>
                      </w:r>
                      <w:r w:rsidR="00E3342B" w:rsidRPr="00AC3D92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4</w:t>
                      </w:r>
                      <w:r w:rsidR="00FD1E6B" w:rsidRPr="00AC3D92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’</w:t>
                      </w:r>
                      <w:r w:rsidR="008C1430" w:rsidRPr="00AC3D92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2</w:t>
                      </w:r>
                      <w:r w:rsidR="008C1430" w:rsidRPr="00AC3D92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”</w:t>
                      </w:r>
                      <w:r w:rsidR="00FD1E6B" w:rsidRPr="00AC3D92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 xml:space="preserve"> long</w:t>
                      </w:r>
                      <w:r w:rsidR="00114217" w:rsidRPr="00AC3D92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 xml:space="preserve"> x </w:t>
                      </w:r>
                      <w:r w:rsidRPr="00AC3D92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11’ 5” height</w:t>
                      </w:r>
                    </w:p>
                    <w:p w14:paraId="540088C7" w14:textId="78BD48B6" w:rsidR="00DD09FC" w:rsidRPr="000A528E" w:rsidRDefault="00DD09FC" w:rsidP="00237D90">
                      <w:pPr>
                        <w:spacing w:line="276" w:lineRule="auto"/>
                        <w:ind w:left="0" w:right="-10"/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</w:pPr>
                      <w:r w:rsidRPr="000A528E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GVWR</w:t>
                      </w:r>
                      <w:r w:rsidR="00186CAF" w:rsidRPr="000A528E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 xml:space="preserve">: </w:t>
                      </w:r>
                      <w:r w:rsidR="00740B77" w:rsidRPr="000A528E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1</w:t>
                      </w:r>
                      <w:r w:rsidR="000A528E" w:rsidRPr="000A528E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4,962</w:t>
                      </w:r>
                      <w:r w:rsidR="00FC413D" w:rsidRPr="000A528E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 xml:space="preserve"> </w:t>
                      </w:r>
                      <w:r w:rsidR="00740B77" w:rsidRPr="000A528E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LB</w:t>
                      </w:r>
                    </w:p>
                    <w:p w14:paraId="03545D93" w14:textId="77777777" w:rsidR="00904B14" w:rsidRPr="00AC3D92" w:rsidRDefault="00904B14" w:rsidP="00237D90">
                      <w:pPr>
                        <w:spacing w:line="276" w:lineRule="auto"/>
                        <w:ind w:left="0" w:right="-10"/>
                        <w:rPr>
                          <w:rFonts w:ascii="Arial Nova Light" w:eastAsia="Dotum" w:hAnsi="Arial Nova Light"/>
                          <w:i/>
                          <w:sz w:val="24"/>
                          <w:szCs w:val="24"/>
                        </w:rPr>
                      </w:pPr>
                    </w:p>
                    <w:p w14:paraId="54ECAA4D" w14:textId="747C4CBE" w:rsidR="00130D3E" w:rsidRPr="000A528E" w:rsidRDefault="000A528E" w:rsidP="00237D90">
                      <w:pPr>
                        <w:spacing w:line="276" w:lineRule="auto"/>
                        <w:ind w:left="0" w:right="-10"/>
                        <w:rPr>
                          <w:rFonts w:ascii="Arial Nova Light" w:eastAsia="Dotum" w:hAnsi="Arial Nova Light"/>
                          <w:i/>
                          <w:sz w:val="24"/>
                          <w:szCs w:val="24"/>
                        </w:rPr>
                      </w:pPr>
                      <w:bookmarkStart w:id="1" w:name="_GoBack"/>
                      <w:r w:rsidRPr="000A528E">
                        <w:rPr>
                          <w:rFonts w:ascii="Arial Nova Light" w:eastAsia="Dotum" w:hAnsi="Arial Nova Light"/>
                          <w:i/>
                          <w:sz w:val="24"/>
                          <w:szCs w:val="24"/>
                        </w:rPr>
                        <w:t>*</w:t>
                      </w:r>
                      <w:r w:rsidR="00130D3E" w:rsidRPr="000A528E">
                        <w:rPr>
                          <w:rFonts w:ascii="Arial Nova Light" w:eastAsia="Dotum" w:hAnsi="Arial Nova Light"/>
                          <w:i/>
                          <w:sz w:val="24"/>
                          <w:szCs w:val="24"/>
                        </w:rPr>
                        <w:t xml:space="preserve">Driver’s </w:t>
                      </w:r>
                      <w:r w:rsidR="00740B77" w:rsidRPr="000A528E">
                        <w:rPr>
                          <w:rFonts w:ascii="Arial Nova Light" w:eastAsia="Dotum" w:hAnsi="Arial Nova Light"/>
                          <w:i/>
                          <w:sz w:val="24"/>
                          <w:szCs w:val="24"/>
                        </w:rPr>
                        <w:t xml:space="preserve">License required – Class </w:t>
                      </w:r>
                      <w:r w:rsidRPr="000A528E">
                        <w:rPr>
                          <w:rFonts w:ascii="Arial Nova Light" w:eastAsia="Dotum" w:hAnsi="Arial Nova Light"/>
                          <w:i/>
                          <w:sz w:val="24"/>
                          <w:szCs w:val="24"/>
                        </w:rPr>
                        <w:t>C</w:t>
                      </w:r>
                      <w:r w:rsidR="00130D3E" w:rsidRPr="000A528E">
                        <w:rPr>
                          <w:rFonts w:ascii="Arial Nova Light" w:eastAsia="Dotum" w:hAnsi="Arial Nova Light"/>
                          <w:i/>
                          <w:sz w:val="24"/>
                          <w:szCs w:val="24"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760CC">
        <w:br w:type="textWrapping" w:clear="all"/>
      </w:r>
    </w:p>
    <w:p w14:paraId="38077E01" w14:textId="77777777" w:rsidR="00740B77" w:rsidRDefault="00740B77" w:rsidP="00EC7648">
      <w:pPr>
        <w:rPr>
          <w:noProof/>
        </w:rPr>
      </w:pPr>
    </w:p>
    <w:p w14:paraId="39A58EC6" w14:textId="0E3BAE95" w:rsidR="00EC7648" w:rsidRPr="00EC7648" w:rsidRDefault="00904B14" w:rsidP="00EC7648"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0AB34A" wp14:editId="31DE95C7">
                <wp:simplePos x="0" y="0"/>
                <wp:positionH relativeFrom="column">
                  <wp:posOffset>3533775</wp:posOffset>
                </wp:positionH>
                <wp:positionV relativeFrom="paragraph">
                  <wp:posOffset>19686</wp:posOffset>
                </wp:positionV>
                <wp:extent cx="3383280" cy="3124200"/>
                <wp:effectExtent l="0" t="0" r="762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3124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ADCA5" w14:textId="77777777" w:rsidR="003B09FB" w:rsidRPr="00237D90" w:rsidRDefault="0054170C" w:rsidP="00237D90">
                            <w:pPr>
                              <w:spacing w:before="80" w:line="276" w:lineRule="auto"/>
                              <w:ind w:left="0" w:right="-14"/>
                              <w:rPr>
                                <w:rFonts w:ascii="Arial Nova Light" w:eastAsia="Dotum" w:hAnsi="Arial Nova Light"/>
                                <w:b/>
                                <w:sz w:val="24"/>
                                <w:szCs w:val="24"/>
                              </w:rPr>
                            </w:pPr>
                            <w:r w:rsidRPr="00237D90">
                              <w:rPr>
                                <w:rFonts w:ascii="Arial Nova Light" w:eastAsia="Dotum" w:hAnsi="Arial Nova Light"/>
                                <w:b/>
                                <w:sz w:val="24"/>
                                <w:szCs w:val="24"/>
                              </w:rPr>
                              <w:t>Features</w:t>
                            </w:r>
                          </w:p>
                          <w:p w14:paraId="0102BB69" w14:textId="08C61597" w:rsidR="00381BBA" w:rsidRPr="00C62B26" w:rsidRDefault="00381BBA" w:rsidP="00237D9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ind w:left="360" w:right="-14" w:hanging="180"/>
                              <w:contextualSpacing w:val="0"/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</w:pPr>
                            <w:r w:rsidRPr="00C62B26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Ventilation Fan Capability</w:t>
                            </w:r>
                          </w:p>
                          <w:p w14:paraId="3236E4B3" w14:textId="4BFCD0CB" w:rsidR="00381BBA" w:rsidRPr="000A528E" w:rsidRDefault="00114217" w:rsidP="00381BB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ind w:right="-14"/>
                              <w:contextualSpacing w:val="0"/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</w:pPr>
                            <w:r w:rsidRPr="000A528E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Maximum fan operational h</w:t>
                            </w:r>
                            <w:r w:rsidR="00381BBA" w:rsidRPr="000A528E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eight</w:t>
                            </w:r>
                            <w:r w:rsidRPr="000A528E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AC3D92" w:rsidRPr="000A528E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15’ 7’</w:t>
                            </w:r>
                            <w:r w:rsidRPr="000A528E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’</w:t>
                            </w:r>
                          </w:p>
                          <w:p w14:paraId="7D78BB5C" w14:textId="5496456F" w:rsidR="00381BBA" w:rsidRPr="00C62B26" w:rsidRDefault="00381BBA" w:rsidP="00381BB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ind w:right="-14"/>
                              <w:contextualSpacing w:val="0"/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</w:pPr>
                            <w:r w:rsidRPr="00C62B26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Output: up to 130,000 CFM</w:t>
                            </w:r>
                          </w:p>
                          <w:p w14:paraId="2785C023" w14:textId="0A540757" w:rsidR="00381BBA" w:rsidRPr="00C62B26" w:rsidRDefault="00114217" w:rsidP="00381BB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ind w:right="-14"/>
                              <w:contextualSpacing w:val="0"/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</w:pPr>
                            <w:r w:rsidRPr="00C62B26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Fan r</w:t>
                            </w:r>
                            <w:r w:rsidR="00381BBA" w:rsidRPr="00C62B26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otation:</w:t>
                            </w:r>
                            <w:r w:rsidRPr="00C62B26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1BBA" w:rsidRPr="00C62B26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360*</w:t>
                            </w:r>
                          </w:p>
                          <w:p w14:paraId="45EF743F" w14:textId="7A2BB789" w:rsidR="00381BBA" w:rsidRPr="00C62B26" w:rsidRDefault="00381BBA" w:rsidP="00381BB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ind w:right="-14"/>
                              <w:contextualSpacing w:val="0"/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</w:pPr>
                            <w:r w:rsidRPr="00C62B26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Tilting gear: +/- 30*</w:t>
                            </w:r>
                          </w:p>
                          <w:p w14:paraId="30C5E55C" w14:textId="43F899A8" w:rsidR="00381BBA" w:rsidRPr="00C62B26" w:rsidRDefault="00381BBA" w:rsidP="00381BB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ind w:right="-14"/>
                              <w:contextualSpacing w:val="0"/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</w:pPr>
                            <w:r w:rsidRPr="00C62B26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Water mist</w:t>
                            </w:r>
                            <w:r w:rsidR="00114217" w:rsidRPr="00C62B26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 xml:space="preserve">ing </w:t>
                            </w:r>
                            <w:r w:rsidRPr="00C62B26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system</w:t>
                            </w:r>
                            <w:r w:rsidR="00114217" w:rsidRPr="00C62B26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 xml:space="preserve"> (water supply is needed)</w:t>
                            </w:r>
                          </w:p>
                          <w:p w14:paraId="1D405809" w14:textId="3D1F565B" w:rsidR="000C154A" w:rsidRPr="00C62B26" w:rsidRDefault="000C154A" w:rsidP="00237D9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ind w:left="360" w:right="-14" w:hanging="180"/>
                              <w:contextualSpacing w:val="0"/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</w:pPr>
                            <w:r w:rsidRPr="00C62B26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Run time ~ 2</w:t>
                            </w:r>
                            <w:r w:rsidR="00AC3D92" w:rsidRPr="00C62B26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.5</w:t>
                            </w:r>
                            <w:r w:rsidRPr="00C62B26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 xml:space="preserve"> hours</w:t>
                            </w:r>
                          </w:p>
                          <w:p w14:paraId="20BA1319" w14:textId="1F203906" w:rsidR="000C154A" w:rsidRPr="00C62B26" w:rsidRDefault="000C154A" w:rsidP="00237D9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ind w:left="360" w:right="-14" w:hanging="180"/>
                              <w:contextualSpacing w:val="0"/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</w:pPr>
                            <w:r w:rsidRPr="00C62B26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Fuel:  Premium gasoline</w:t>
                            </w:r>
                          </w:p>
                          <w:p w14:paraId="0758A480" w14:textId="39392626" w:rsidR="0054170C" w:rsidRPr="00C62B26" w:rsidRDefault="0054170C" w:rsidP="00237D9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ind w:left="360" w:right="-14" w:hanging="180"/>
                              <w:contextualSpacing w:val="0"/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</w:pPr>
                            <w:r w:rsidRPr="00C62B26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 xml:space="preserve">VHF mobile radio mounted in </w:t>
                            </w:r>
                            <w:r w:rsidR="009A4B04" w:rsidRPr="00C62B26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C62B26">
                              <w:rPr>
                                <w:rFonts w:ascii="Arial Nova Light" w:eastAsia="Dotum" w:hAnsi="Arial Nova Light"/>
                                <w:sz w:val="24"/>
                                <w:szCs w:val="24"/>
                              </w:rPr>
                              <w:t>cab</w:t>
                            </w:r>
                          </w:p>
                          <w:p w14:paraId="58201931" w14:textId="323869A1" w:rsidR="00237D90" w:rsidRPr="00130D3E" w:rsidRDefault="00237D90" w:rsidP="000C154A">
                            <w:pPr>
                              <w:pStyle w:val="ListParagraph"/>
                              <w:spacing w:line="276" w:lineRule="auto"/>
                              <w:ind w:left="360" w:right="-14"/>
                              <w:contextualSpacing w:val="0"/>
                              <w:rPr>
                                <w:rFonts w:ascii="Arial Nova Light" w:eastAsia="Dotum" w:hAnsi="Arial Nova Light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AB34A" id="Text Box 1" o:spid="_x0000_s1030" type="#_x0000_t202" style="position:absolute;left:0;text-align:left;margin-left:278.25pt;margin-top:1.55pt;width:266.4pt;height:24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" fillcolor="#d5dce4 [671]" stroked="f" strokeweight=".5pt">
                <v:textbox>
                  <w:txbxContent>
                    <w:p w14:paraId="044ADCA5" w14:textId="77777777" w:rsidR="003B09FB" w:rsidRPr="00237D90" w:rsidRDefault="0054170C" w:rsidP="00237D90">
                      <w:pPr>
                        <w:spacing w:before="80" w:line="276" w:lineRule="auto"/>
                        <w:ind w:left="0" w:right="-14"/>
                        <w:rPr>
                          <w:rFonts w:ascii="Arial Nova Light" w:eastAsia="Dotum" w:hAnsi="Arial Nova Light"/>
                          <w:b/>
                          <w:sz w:val="24"/>
                          <w:szCs w:val="24"/>
                        </w:rPr>
                      </w:pPr>
                      <w:r w:rsidRPr="00237D90">
                        <w:rPr>
                          <w:rFonts w:ascii="Arial Nova Light" w:eastAsia="Dotum" w:hAnsi="Arial Nova Light"/>
                          <w:b/>
                          <w:sz w:val="24"/>
                          <w:szCs w:val="24"/>
                        </w:rPr>
                        <w:t>Features</w:t>
                      </w:r>
                    </w:p>
                    <w:p w14:paraId="0102BB69" w14:textId="08C61597" w:rsidR="00381BBA" w:rsidRPr="00C62B26" w:rsidRDefault="00381BBA" w:rsidP="00237D9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76" w:lineRule="auto"/>
                        <w:ind w:left="360" w:right="-14" w:hanging="180"/>
                        <w:contextualSpacing w:val="0"/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</w:pPr>
                      <w:r w:rsidRPr="00C62B26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Ventilation Fan Capability</w:t>
                      </w:r>
                    </w:p>
                    <w:p w14:paraId="3236E4B3" w14:textId="4BFCD0CB" w:rsidR="00381BBA" w:rsidRPr="000A528E" w:rsidRDefault="00114217" w:rsidP="00381BB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76" w:lineRule="auto"/>
                        <w:ind w:right="-14"/>
                        <w:contextualSpacing w:val="0"/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</w:pPr>
                      <w:r w:rsidRPr="000A528E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Maximum fan operational h</w:t>
                      </w:r>
                      <w:r w:rsidR="00381BBA" w:rsidRPr="000A528E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eight</w:t>
                      </w:r>
                      <w:r w:rsidRPr="000A528E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 xml:space="preserve">: </w:t>
                      </w:r>
                      <w:r w:rsidR="00AC3D92" w:rsidRPr="000A528E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15’ 7’</w:t>
                      </w:r>
                      <w:r w:rsidRPr="000A528E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’</w:t>
                      </w:r>
                    </w:p>
                    <w:p w14:paraId="7D78BB5C" w14:textId="5496456F" w:rsidR="00381BBA" w:rsidRPr="00C62B26" w:rsidRDefault="00381BBA" w:rsidP="00381BB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76" w:lineRule="auto"/>
                        <w:ind w:right="-14"/>
                        <w:contextualSpacing w:val="0"/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</w:pPr>
                      <w:r w:rsidRPr="00C62B26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Output: up to 130,000 CFM</w:t>
                      </w:r>
                    </w:p>
                    <w:p w14:paraId="2785C023" w14:textId="0A540757" w:rsidR="00381BBA" w:rsidRPr="00C62B26" w:rsidRDefault="00114217" w:rsidP="00381BB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76" w:lineRule="auto"/>
                        <w:ind w:right="-14"/>
                        <w:contextualSpacing w:val="0"/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</w:pPr>
                      <w:r w:rsidRPr="00C62B26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Fan r</w:t>
                      </w:r>
                      <w:r w:rsidR="00381BBA" w:rsidRPr="00C62B26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otation:</w:t>
                      </w:r>
                      <w:r w:rsidRPr="00C62B26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 xml:space="preserve"> </w:t>
                      </w:r>
                      <w:r w:rsidR="00381BBA" w:rsidRPr="00C62B26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360*</w:t>
                      </w:r>
                    </w:p>
                    <w:p w14:paraId="45EF743F" w14:textId="7A2BB789" w:rsidR="00381BBA" w:rsidRPr="00C62B26" w:rsidRDefault="00381BBA" w:rsidP="00381BB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76" w:lineRule="auto"/>
                        <w:ind w:right="-14"/>
                        <w:contextualSpacing w:val="0"/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</w:pPr>
                      <w:r w:rsidRPr="00C62B26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Tilting gear: +/- 30*</w:t>
                      </w:r>
                    </w:p>
                    <w:p w14:paraId="30C5E55C" w14:textId="43F899A8" w:rsidR="00381BBA" w:rsidRPr="00C62B26" w:rsidRDefault="00381BBA" w:rsidP="00381BB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76" w:lineRule="auto"/>
                        <w:ind w:right="-14"/>
                        <w:contextualSpacing w:val="0"/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</w:pPr>
                      <w:r w:rsidRPr="00C62B26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Water mist</w:t>
                      </w:r>
                      <w:r w:rsidR="00114217" w:rsidRPr="00C62B26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 xml:space="preserve">ing </w:t>
                      </w:r>
                      <w:r w:rsidRPr="00C62B26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system</w:t>
                      </w:r>
                      <w:r w:rsidR="00114217" w:rsidRPr="00C62B26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 xml:space="preserve"> (water supply is needed)</w:t>
                      </w:r>
                    </w:p>
                    <w:p w14:paraId="1D405809" w14:textId="3D1F565B" w:rsidR="000C154A" w:rsidRPr="00C62B26" w:rsidRDefault="000C154A" w:rsidP="00237D9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76" w:lineRule="auto"/>
                        <w:ind w:left="360" w:right="-14" w:hanging="180"/>
                        <w:contextualSpacing w:val="0"/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</w:pPr>
                      <w:r w:rsidRPr="00C62B26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Run time ~ 2</w:t>
                      </w:r>
                      <w:r w:rsidR="00AC3D92" w:rsidRPr="00C62B26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.5</w:t>
                      </w:r>
                      <w:r w:rsidRPr="00C62B26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 xml:space="preserve"> hours</w:t>
                      </w:r>
                    </w:p>
                    <w:p w14:paraId="20BA1319" w14:textId="1F203906" w:rsidR="000C154A" w:rsidRPr="00C62B26" w:rsidRDefault="000C154A" w:rsidP="00237D9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76" w:lineRule="auto"/>
                        <w:ind w:left="360" w:right="-14" w:hanging="180"/>
                        <w:contextualSpacing w:val="0"/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</w:pPr>
                      <w:r w:rsidRPr="00C62B26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Fuel:  Premium gasoline</w:t>
                      </w:r>
                    </w:p>
                    <w:p w14:paraId="0758A480" w14:textId="39392626" w:rsidR="0054170C" w:rsidRPr="00C62B26" w:rsidRDefault="0054170C" w:rsidP="00237D9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76" w:lineRule="auto"/>
                        <w:ind w:left="360" w:right="-14" w:hanging="180"/>
                        <w:contextualSpacing w:val="0"/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</w:pPr>
                      <w:r w:rsidRPr="00C62B26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 xml:space="preserve">VHF mobile radio mounted in </w:t>
                      </w:r>
                      <w:r w:rsidR="009A4B04" w:rsidRPr="00C62B26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 xml:space="preserve">the </w:t>
                      </w:r>
                      <w:r w:rsidRPr="00C62B26">
                        <w:rPr>
                          <w:rFonts w:ascii="Arial Nova Light" w:eastAsia="Dotum" w:hAnsi="Arial Nova Light"/>
                          <w:sz w:val="24"/>
                          <w:szCs w:val="24"/>
                        </w:rPr>
                        <w:t>cab</w:t>
                      </w:r>
                    </w:p>
                    <w:p w14:paraId="58201931" w14:textId="323869A1" w:rsidR="00237D90" w:rsidRPr="00130D3E" w:rsidRDefault="00237D90" w:rsidP="000C154A">
                      <w:pPr>
                        <w:pStyle w:val="ListParagraph"/>
                        <w:spacing w:line="276" w:lineRule="auto"/>
                        <w:ind w:left="360" w:right="-14"/>
                        <w:contextualSpacing w:val="0"/>
                        <w:rPr>
                          <w:rFonts w:ascii="Arial Nova Light" w:eastAsia="Dotum" w:hAnsi="Arial Nova Light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0B77">
        <w:rPr>
          <w:noProof/>
        </w:rPr>
        <w:drawing>
          <wp:inline distT="0" distB="0" distL="0" distR="0" wp14:anchorId="49BE33F5" wp14:editId="760EDFD6">
            <wp:extent cx="3302874" cy="2200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1" r="6805" b="11852"/>
                    <a:stretch/>
                  </pic:blipFill>
                  <pic:spPr bwMode="auto">
                    <a:xfrm>
                      <a:off x="0" y="0"/>
                      <a:ext cx="3308931" cy="22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90D4C" w14:textId="77777777" w:rsidR="00EC7648" w:rsidRPr="00EC7648" w:rsidRDefault="00EC7648" w:rsidP="00EC7648"/>
    <w:p w14:paraId="1C271137" w14:textId="0720EB22" w:rsidR="00EC7648" w:rsidRPr="00EC7648" w:rsidRDefault="00EC7648" w:rsidP="00EC7648"/>
    <w:p w14:paraId="30C468A4" w14:textId="253E268D" w:rsidR="00EC7648" w:rsidRPr="00EC7648" w:rsidRDefault="00EC7648" w:rsidP="00EC7648"/>
    <w:p w14:paraId="65A540C9" w14:textId="77777777" w:rsidR="00EC7648" w:rsidRPr="00EC7648" w:rsidRDefault="00EC7648" w:rsidP="00EC7648"/>
    <w:p w14:paraId="6EF16408" w14:textId="485D1796" w:rsidR="00EC7648" w:rsidRPr="00EC7648" w:rsidRDefault="00904B14" w:rsidP="00EC7648"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069E0D" wp14:editId="59CC7C91">
                <wp:simplePos x="0" y="0"/>
                <wp:positionH relativeFrom="column">
                  <wp:posOffset>3533775</wp:posOffset>
                </wp:positionH>
                <wp:positionV relativeFrom="paragraph">
                  <wp:posOffset>8890</wp:posOffset>
                </wp:positionV>
                <wp:extent cx="3383280" cy="1344930"/>
                <wp:effectExtent l="0" t="0" r="762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13449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FD871C" w14:textId="725B616B" w:rsidR="00904B14" w:rsidRDefault="00904B14" w:rsidP="00237D90">
                            <w:pPr>
                              <w:spacing w:before="80" w:line="276" w:lineRule="auto"/>
                              <w:ind w:left="0" w:right="-14"/>
                              <w:rPr>
                                <w:rFonts w:ascii="Arial Nova Light" w:eastAsia="Dotum" w:hAnsi="Arial Nova Ligh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 Light" w:eastAsia="Dotum" w:hAnsi="Arial Nova Light"/>
                                <w:b/>
                                <w:sz w:val="24"/>
                                <w:szCs w:val="24"/>
                              </w:rPr>
                              <w:t>Number of Units = 8</w:t>
                            </w:r>
                          </w:p>
                          <w:p w14:paraId="151647E1" w14:textId="36B54DA4" w:rsidR="00237D90" w:rsidRPr="00186CAF" w:rsidRDefault="00237D90" w:rsidP="00237D90">
                            <w:pPr>
                              <w:spacing w:before="80" w:line="276" w:lineRule="auto"/>
                              <w:ind w:left="0" w:right="-14"/>
                              <w:rPr>
                                <w:rFonts w:ascii="Arial Nova Light" w:eastAsia="Dotum" w:hAnsi="Arial Nova Ligh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 Light" w:eastAsia="Dotum" w:hAnsi="Arial Nova Light"/>
                                <w:b/>
                                <w:sz w:val="24"/>
                                <w:szCs w:val="24"/>
                              </w:rPr>
                              <w:t>Locations</w:t>
                            </w:r>
                            <w:r w:rsidR="00130D3E">
                              <w:rPr>
                                <w:rFonts w:ascii="Arial Nova Light" w:eastAsia="Dotum" w:hAnsi="Arial Nova 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D03A90" w14:textId="1F8AF5B9" w:rsidR="00237D90" w:rsidRPr="00130D3E" w:rsidRDefault="00237D90" w:rsidP="00917C7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ind w:left="360" w:right="-14" w:hanging="180"/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</w:pPr>
                            <w:r w:rsidRPr="00130D3E"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>Division 1</w:t>
                            </w:r>
                            <w:r w:rsidR="00CB60CB" w:rsidRPr="00130D3E"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="00CB60CB" w:rsidRPr="00130D3E"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>Cook)</w:t>
                            </w:r>
                            <w:r w:rsidR="00130D3E" w:rsidRPr="00130D3E"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End"/>
                            <w:r w:rsidR="00130D3E" w:rsidRPr="00130D3E"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130D3E"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130D3E" w:rsidRPr="00130D3E"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 xml:space="preserve">Division 28 (Champaign)     </w:t>
                            </w:r>
                          </w:p>
                          <w:p w14:paraId="33BC2C89" w14:textId="1A6CC5C7" w:rsidR="00130D3E" w:rsidRPr="00130D3E" w:rsidRDefault="00130D3E" w:rsidP="00917C7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ind w:left="360" w:right="-14" w:hanging="180"/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</w:pPr>
                            <w:r w:rsidRPr="00130D3E"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>Division 8 (</w:t>
                            </w:r>
                            <w:proofErr w:type="gramStart"/>
                            <w:r w:rsidRPr="00130D3E"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>Winnebago)</w:t>
                            </w:r>
                            <w:r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End"/>
                            <w:r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 xml:space="preserve">  Division 32 (St. Clair)</w:t>
                            </w:r>
                          </w:p>
                          <w:p w14:paraId="720FD428" w14:textId="7DB2A68A" w:rsidR="00237D90" w:rsidRPr="00130D3E" w:rsidRDefault="00237D90" w:rsidP="00917C7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ind w:left="360" w:right="-14" w:hanging="180"/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</w:pPr>
                            <w:r w:rsidRPr="00130D3E"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 xml:space="preserve">Division </w:t>
                            </w:r>
                            <w:r w:rsidR="00130D3E" w:rsidRPr="00130D3E"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>10</w:t>
                            </w:r>
                            <w:r w:rsidR="00CB60CB" w:rsidRPr="00130D3E"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="00CB60CB" w:rsidRPr="00130D3E"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>Cook)</w:t>
                            </w:r>
                            <w:r w:rsidR="00130D3E"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End"/>
                            <w:r w:rsidR="00130D3E"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 xml:space="preserve">          Division 45 (Williamson) </w:t>
                            </w:r>
                          </w:p>
                          <w:p w14:paraId="73C7D82C" w14:textId="7B978A3D" w:rsidR="00237D90" w:rsidRPr="00130D3E" w:rsidRDefault="00237D90" w:rsidP="00917C7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ind w:left="360" w:right="-14" w:hanging="180"/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</w:pPr>
                            <w:r w:rsidRPr="00130D3E"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 xml:space="preserve">Division </w:t>
                            </w:r>
                            <w:r w:rsidR="00130D3E" w:rsidRPr="00130D3E"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>27</w:t>
                            </w:r>
                            <w:r w:rsidR="00CB60CB" w:rsidRPr="00130D3E"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="00130D3E" w:rsidRPr="00130D3E"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>Will</w:t>
                            </w:r>
                            <w:r w:rsidR="00CB60CB" w:rsidRPr="00130D3E"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130D3E"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End"/>
                            <w:r w:rsidR="00130D3E"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  <w:t xml:space="preserve">             Division 48 (Sangamon)</w:t>
                            </w:r>
                          </w:p>
                          <w:p w14:paraId="5779E5EB" w14:textId="398A5E8F" w:rsidR="00237D90" w:rsidRPr="00130D3E" w:rsidRDefault="00237D90" w:rsidP="00237D90">
                            <w:pPr>
                              <w:spacing w:before="80" w:line="276" w:lineRule="auto"/>
                              <w:ind w:left="0" w:right="-14"/>
                              <w:rPr>
                                <w:rFonts w:ascii="Arial Nova Light" w:eastAsia="Dotum" w:hAnsi="Arial Nova 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69E0D" id="Text Box 5" o:spid="_x0000_s1031" type="#_x0000_t202" style="position:absolute;left:0;text-align:left;margin-left:278.25pt;margin-top:.7pt;width:266.4pt;height:10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" fillcolor="#d5dce4 [671]" stroked="f" strokeweight=".5pt">
                <v:textbox>
                  <w:txbxContent>
                    <w:p w14:paraId="68FD871C" w14:textId="725B616B" w:rsidR="00904B14" w:rsidRDefault="00904B14" w:rsidP="00237D90">
                      <w:pPr>
                        <w:spacing w:before="80" w:line="276" w:lineRule="auto"/>
                        <w:ind w:left="0" w:right="-14"/>
                        <w:rPr>
                          <w:rFonts w:ascii="Arial Nova Light" w:eastAsia="Dotum" w:hAnsi="Arial Nova Light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ova Light" w:eastAsia="Dotum" w:hAnsi="Arial Nova Light"/>
                          <w:b/>
                          <w:sz w:val="24"/>
                          <w:szCs w:val="24"/>
                        </w:rPr>
                        <w:t>Number of Units = 8</w:t>
                      </w:r>
                    </w:p>
                    <w:p w14:paraId="151647E1" w14:textId="36B54DA4" w:rsidR="00237D90" w:rsidRPr="00186CAF" w:rsidRDefault="00237D90" w:rsidP="00237D90">
                      <w:pPr>
                        <w:spacing w:before="80" w:line="276" w:lineRule="auto"/>
                        <w:ind w:left="0" w:right="-14"/>
                        <w:rPr>
                          <w:rFonts w:ascii="Arial Nova Light" w:eastAsia="Dotum" w:hAnsi="Arial Nova Light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ova Light" w:eastAsia="Dotum" w:hAnsi="Arial Nova Light"/>
                          <w:b/>
                          <w:sz w:val="24"/>
                          <w:szCs w:val="24"/>
                        </w:rPr>
                        <w:t>Locations</w:t>
                      </w:r>
                      <w:r w:rsidR="00130D3E">
                        <w:rPr>
                          <w:rFonts w:ascii="Arial Nova Light" w:eastAsia="Dotum" w:hAnsi="Arial Nova Light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D03A90" w14:textId="1F8AF5B9" w:rsidR="00237D90" w:rsidRPr="00130D3E" w:rsidRDefault="00237D90" w:rsidP="00917C7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ind w:left="360" w:right="-14" w:hanging="180"/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</w:pPr>
                      <w:r w:rsidRPr="00130D3E"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>Division 1</w:t>
                      </w:r>
                      <w:r w:rsidR="00CB60CB" w:rsidRPr="00130D3E"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 xml:space="preserve"> (</w:t>
                      </w:r>
                      <w:proofErr w:type="gramStart"/>
                      <w:r w:rsidR="00CB60CB" w:rsidRPr="00130D3E"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>Cook)</w:t>
                      </w:r>
                      <w:r w:rsidR="00130D3E" w:rsidRPr="00130D3E"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 xml:space="preserve">   </w:t>
                      </w:r>
                      <w:proofErr w:type="gramEnd"/>
                      <w:r w:rsidR="00130D3E" w:rsidRPr="00130D3E"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 xml:space="preserve">   </w:t>
                      </w:r>
                      <w:r w:rsidR="00130D3E"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 xml:space="preserve">         </w:t>
                      </w:r>
                      <w:r w:rsidR="00130D3E" w:rsidRPr="00130D3E"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 xml:space="preserve">Division 28 (Champaign)     </w:t>
                      </w:r>
                    </w:p>
                    <w:p w14:paraId="33BC2C89" w14:textId="1A6CC5C7" w:rsidR="00130D3E" w:rsidRPr="00130D3E" w:rsidRDefault="00130D3E" w:rsidP="00917C7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ind w:left="360" w:right="-14" w:hanging="180"/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</w:pPr>
                      <w:r w:rsidRPr="00130D3E"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>Division 8 (</w:t>
                      </w:r>
                      <w:proofErr w:type="gramStart"/>
                      <w:r w:rsidRPr="00130D3E"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>Winnebago)</w:t>
                      </w:r>
                      <w:r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 xml:space="preserve">   </w:t>
                      </w:r>
                      <w:proofErr w:type="gramEnd"/>
                      <w:r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 xml:space="preserve">  Division 32 (St. Clair)</w:t>
                      </w:r>
                    </w:p>
                    <w:p w14:paraId="720FD428" w14:textId="7DB2A68A" w:rsidR="00237D90" w:rsidRPr="00130D3E" w:rsidRDefault="00237D90" w:rsidP="00917C7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ind w:left="360" w:right="-14" w:hanging="180"/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</w:pPr>
                      <w:r w:rsidRPr="00130D3E"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 xml:space="preserve">Division </w:t>
                      </w:r>
                      <w:r w:rsidR="00130D3E" w:rsidRPr="00130D3E"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>10</w:t>
                      </w:r>
                      <w:r w:rsidR="00CB60CB" w:rsidRPr="00130D3E"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 xml:space="preserve"> (</w:t>
                      </w:r>
                      <w:proofErr w:type="gramStart"/>
                      <w:r w:rsidR="00CB60CB" w:rsidRPr="00130D3E"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>Cook)</w:t>
                      </w:r>
                      <w:r w:rsidR="00130D3E"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 xml:space="preserve">   </w:t>
                      </w:r>
                      <w:proofErr w:type="gramEnd"/>
                      <w:r w:rsidR="00130D3E"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 xml:space="preserve">          Division 45 (Williamson) </w:t>
                      </w:r>
                    </w:p>
                    <w:p w14:paraId="73C7D82C" w14:textId="7B978A3D" w:rsidR="00237D90" w:rsidRPr="00130D3E" w:rsidRDefault="00237D90" w:rsidP="00917C7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ind w:left="360" w:right="-14" w:hanging="180"/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</w:pPr>
                      <w:r w:rsidRPr="00130D3E"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 xml:space="preserve">Division </w:t>
                      </w:r>
                      <w:r w:rsidR="00130D3E" w:rsidRPr="00130D3E"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>27</w:t>
                      </w:r>
                      <w:r w:rsidR="00CB60CB" w:rsidRPr="00130D3E"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 xml:space="preserve"> (</w:t>
                      </w:r>
                      <w:proofErr w:type="gramStart"/>
                      <w:r w:rsidR="00130D3E" w:rsidRPr="00130D3E"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>Will</w:t>
                      </w:r>
                      <w:r w:rsidR="00CB60CB" w:rsidRPr="00130D3E"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 xml:space="preserve">) </w:t>
                      </w:r>
                      <w:r w:rsidR="00130D3E"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 xml:space="preserve">  </w:t>
                      </w:r>
                      <w:proofErr w:type="gramEnd"/>
                      <w:r w:rsidR="00130D3E"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  <w:t xml:space="preserve">             Division 48 (Sangamon)</w:t>
                      </w:r>
                    </w:p>
                    <w:p w14:paraId="5779E5EB" w14:textId="398A5E8F" w:rsidR="00237D90" w:rsidRPr="00130D3E" w:rsidRDefault="00237D90" w:rsidP="00237D90">
                      <w:pPr>
                        <w:spacing w:before="80" w:line="276" w:lineRule="auto"/>
                        <w:ind w:left="0" w:right="-14"/>
                        <w:rPr>
                          <w:rFonts w:ascii="Arial Nova Light" w:eastAsia="Dotum" w:hAnsi="Arial Nova Ligh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52587C" w14:textId="77777777" w:rsidR="00EC7648" w:rsidRPr="00EC7648" w:rsidRDefault="00EC7648" w:rsidP="00EC7648"/>
    <w:p w14:paraId="11FBFA09" w14:textId="77777777" w:rsidR="00EC7648" w:rsidRPr="00EC7648" w:rsidRDefault="00EC7648" w:rsidP="00EC7648"/>
    <w:p w14:paraId="33F61A38" w14:textId="77777777" w:rsidR="00EC7648" w:rsidRPr="00EC7648" w:rsidRDefault="00EC7648" w:rsidP="00EC7648"/>
    <w:p w14:paraId="017F1A93" w14:textId="73053D1C" w:rsidR="00EC7648" w:rsidRDefault="008C1430" w:rsidP="00740B77">
      <w:pPr>
        <w:jc w:val="right"/>
      </w:pPr>
      <w:r>
        <w:rPr>
          <w:noProof/>
        </w:rPr>
        <w:drawing>
          <wp:inline distT="0" distB="0" distL="0" distR="0" wp14:anchorId="2B0654A2" wp14:editId="183C1A84">
            <wp:extent cx="2876550" cy="2198370"/>
            <wp:effectExtent l="0" t="0" r="0" b="0"/>
            <wp:docPr id="8" name="Picture 8" descr="C:\Users\lyne\AppData\Local\Microsoft\Windows\INetCache\Content.MSO\BD1F80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e\AppData\Local\Microsoft\Windows\INetCache\Content.MSO\BD1F805B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60" cy="220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648" w:rsidSect="0083099C">
      <w:footerReference w:type="default" r:id="rId15"/>
      <w:headerReference w:type="first" r:id="rId16"/>
      <w:footerReference w:type="first" r:id="rId17"/>
      <w:pgSz w:w="12240" w:h="15840" w:code="1"/>
      <w:pgMar w:top="432" w:right="720" w:bottom="0" w:left="720" w:header="0" w:footer="432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5261AA" w14:textId="77777777" w:rsidR="007D6C11" w:rsidRDefault="007D6C11" w:rsidP="00585693">
      <w:r>
        <w:separator/>
      </w:r>
    </w:p>
  </w:endnote>
  <w:endnote w:type="continuationSeparator" w:id="0">
    <w:p w14:paraId="7E78A38A" w14:textId="77777777" w:rsidR="007D6C11" w:rsidRDefault="007D6C11" w:rsidP="0058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otum">
    <w:altName w:val="Dotu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E1C92" w14:textId="77777777" w:rsidR="009124DD" w:rsidRDefault="009124DD" w:rsidP="00585693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B00E08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1CACE" w14:textId="77777777" w:rsidR="00904B14" w:rsidRDefault="002760CC" w:rsidP="00F33245">
    <w:pPr>
      <w:pStyle w:val="ContactInfo"/>
      <w:tabs>
        <w:tab w:val="left" w:pos="7920"/>
      </w:tabs>
      <w:rPr>
        <w:rFonts w:asciiTheme="minorHAnsi" w:hAnsiTheme="minorHAnsi"/>
        <w:color w:val="FFFFFF" w:themeColor="background1"/>
        <w:sz w:val="40"/>
        <w:szCs w:val="26"/>
      </w:rPr>
    </w:pPr>
    <w:r w:rsidRPr="00331295">
      <w:rPr>
        <w:rFonts w:asciiTheme="minorHAnsi" w:hAnsiTheme="minorHAnsi"/>
        <w:color w:val="FFFFFF" w:themeColor="background1"/>
        <w:sz w:val="40"/>
        <w:szCs w:val="26"/>
      </w:rPr>
      <w:t>m</w:t>
    </w:r>
    <w:r w:rsidR="00130D3E">
      <w:rPr>
        <w:rFonts w:asciiTheme="minorHAnsi" w:hAnsiTheme="minorHAnsi"/>
        <w:color w:val="FFFFFF" w:themeColor="background1"/>
        <w:sz w:val="40"/>
        <w:szCs w:val="26"/>
      </w:rPr>
      <w:t>obile ventilation</w:t>
    </w:r>
    <w:r w:rsidRPr="00331295">
      <w:rPr>
        <w:rFonts w:asciiTheme="minorHAnsi" w:hAnsiTheme="minorHAnsi"/>
        <w:color w:val="FFFFFF" w:themeColor="background1"/>
        <w:sz w:val="40"/>
        <w:szCs w:val="26"/>
      </w:rPr>
      <w:t xml:space="preserve"> unit (M</w:t>
    </w:r>
    <w:r w:rsidR="00130D3E">
      <w:rPr>
        <w:rFonts w:asciiTheme="minorHAnsi" w:hAnsiTheme="minorHAnsi"/>
        <w:color w:val="FFFFFF" w:themeColor="background1"/>
        <w:sz w:val="40"/>
        <w:szCs w:val="26"/>
      </w:rPr>
      <w:t>v</w:t>
    </w:r>
    <w:r w:rsidRPr="00331295">
      <w:rPr>
        <w:rFonts w:asciiTheme="minorHAnsi" w:hAnsiTheme="minorHAnsi"/>
        <w:color w:val="FFFFFF" w:themeColor="background1"/>
        <w:sz w:val="40"/>
        <w:szCs w:val="26"/>
      </w:rPr>
      <w:t>U)</w:t>
    </w:r>
  </w:p>
  <w:p w14:paraId="7036E72C" w14:textId="42E9C408" w:rsidR="00E433D1" w:rsidRPr="00331295" w:rsidRDefault="00904B14" w:rsidP="00F33245">
    <w:pPr>
      <w:pStyle w:val="ContactInfo"/>
      <w:tabs>
        <w:tab w:val="left" w:pos="7920"/>
      </w:tabs>
      <w:rPr>
        <w:rFonts w:asciiTheme="minorHAnsi" w:hAnsiTheme="minorHAnsi"/>
        <w:color w:val="FFFFFF" w:themeColor="background1"/>
        <w:sz w:val="24"/>
        <w:szCs w:val="26"/>
      </w:rPr>
    </w:pPr>
    <w:r w:rsidRPr="00904B14">
      <w:rPr>
        <w:rFonts w:asciiTheme="minorHAnsi" w:hAnsiTheme="minorHAnsi"/>
        <w:color w:val="FFFFFF" w:themeColor="background1"/>
        <w:sz w:val="24"/>
        <w:szCs w:val="24"/>
      </w:rPr>
      <w:t>MABAS-Illinois</w:t>
    </w:r>
    <w:r w:rsidR="00E20DF4" w:rsidRPr="00331295">
      <w:rPr>
        <w:rFonts w:asciiTheme="minorHAnsi" w:hAnsiTheme="minorHAnsi"/>
        <w:color w:val="FFFFFF" w:themeColor="background1"/>
        <w:szCs w:val="26"/>
      </w:rPr>
      <w:tab/>
    </w:r>
    <w:r w:rsidR="003B09FB" w:rsidRPr="00331295">
      <w:rPr>
        <w:rFonts w:asciiTheme="minorHAnsi" w:hAnsiTheme="minorHAnsi"/>
        <w:color w:val="FFFFFF" w:themeColor="background1"/>
        <w:sz w:val="24"/>
        <w:szCs w:val="26"/>
      </w:rPr>
      <w:t>re</w:t>
    </w:r>
    <w:r w:rsidR="00F33245">
      <w:rPr>
        <w:rFonts w:asciiTheme="minorHAnsi" w:hAnsiTheme="minorHAnsi"/>
        <w:color w:val="FFFFFF" w:themeColor="background1"/>
        <w:sz w:val="24"/>
        <w:szCs w:val="26"/>
      </w:rPr>
      <w:t>vis</w:t>
    </w:r>
    <w:r>
      <w:rPr>
        <w:rFonts w:asciiTheme="minorHAnsi" w:hAnsiTheme="minorHAnsi"/>
        <w:color w:val="FFFFFF" w:themeColor="background1"/>
        <w:sz w:val="24"/>
        <w:szCs w:val="26"/>
      </w:rPr>
      <w:t>ed</w:t>
    </w:r>
    <w:r w:rsidR="00F33245">
      <w:rPr>
        <w:rFonts w:asciiTheme="minorHAnsi" w:hAnsiTheme="minorHAnsi"/>
        <w:color w:val="FFFFFF" w:themeColor="background1"/>
        <w:sz w:val="24"/>
        <w:szCs w:val="26"/>
      </w:rPr>
      <w:t xml:space="preserve"> </w:t>
    </w:r>
    <w:r w:rsidR="001D7DDE">
      <w:rPr>
        <w:rFonts w:asciiTheme="minorHAnsi" w:hAnsiTheme="minorHAnsi"/>
        <w:color w:val="FFFFFF" w:themeColor="background1"/>
        <w:sz w:val="24"/>
        <w:szCs w:val="26"/>
      </w:rPr>
      <w:t>7/17</w:t>
    </w:r>
    <w:r w:rsidR="003B09FB" w:rsidRPr="00331295">
      <w:rPr>
        <w:rFonts w:asciiTheme="minorHAnsi" w:hAnsiTheme="minorHAnsi"/>
        <w:color w:val="FFFFFF" w:themeColor="background1"/>
        <w:sz w:val="24"/>
        <w:szCs w:val="26"/>
      </w:rPr>
      <w:t>/202</w:t>
    </w:r>
    <w:r w:rsidR="00130D3E">
      <w:rPr>
        <w:rFonts w:asciiTheme="minorHAnsi" w:hAnsiTheme="minorHAnsi"/>
        <w:color w:val="FFFFFF" w:themeColor="background1"/>
        <w:sz w:val="24"/>
        <w:szCs w:val="2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0FABB7" w14:textId="77777777" w:rsidR="007D6C11" w:rsidRDefault="007D6C11" w:rsidP="00585693">
      <w:r>
        <w:separator/>
      </w:r>
    </w:p>
  </w:footnote>
  <w:footnote w:type="continuationSeparator" w:id="0">
    <w:p w14:paraId="40DF382C" w14:textId="77777777" w:rsidR="007D6C11" w:rsidRDefault="007D6C11" w:rsidP="00585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32B11" w14:textId="77777777" w:rsidR="00C12433" w:rsidRDefault="00781FC7" w:rsidP="00DD26F6">
    <w:pPr>
      <w:pStyle w:val="ContactInfo"/>
      <w:tabs>
        <w:tab w:val="left" w:pos="1075"/>
        <w:tab w:val="left" w:pos="7613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33A02C9D" wp14:editId="22DC4A72">
              <wp:simplePos x="0" y="0"/>
              <wp:positionH relativeFrom="page">
                <wp:posOffset>-84667</wp:posOffset>
              </wp:positionH>
              <wp:positionV relativeFrom="page">
                <wp:posOffset>-16933</wp:posOffset>
              </wp:positionV>
              <wp:extent cx="7987792" cy="10083122"/>
              <wp:effectExtent l="0" t="0" r="0" b="0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87792" cy="10083122"/>
                        <a:chOff x="0" y="42334"/>
                        <a:chExt cx="7987792" cy="10083122"/>
                      </a:xfrm>
                    </wpg:grpSpPr>
                    <wps:wsp>
                      <wps:cNvPr id="29" name="Rectangle 32" descr="Header color block." title="Header"/>
                      <wps:cNvSpPr>
                        <a:spLocks noChangeArrowheads="1"/>
                      </wps:cNvSpPr>
                      <wps:spPr bwMode="auto">
                        <a:xfrm>
                          <a:off x="50800" y="42334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AutoShape 53" descr="Header line separtor." title="Separator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537213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Rectangle 33" descr="Footer color block." title="Footer"/>
                      <wps:cNvSpPr>
                        <a:spLocks noChangeArrowheads="1"/>
                      </wps:cNvSpPr>
                      <wps:spPr bwMode="auto">
                        <a:xfrm>
                          <a:off x="0" y="926592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54" descr="Footer Separator" title="Separator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966597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8CD6E0" id="Group 4" o:spid="_x0000_s1026" style="position:absolute;margin-left:-6.65pt;margin-top:-1.35pt;width:628.95pt;height:793.95pt;z-index:-251645952;mso-position-horizontal-relative:page;mso-position-vertical-relative:page" coordorigin=",423" coordsize="79877,100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">
              <v:rect id="Rectangle 32" o:spid="_x0000_s1027" alt="Header color block." style="position:absolute;left:508;top:423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" fillcolor="#c00000" stroked="f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3" o:spid="_x0000_s1028" type="#_x0000_t32" alt="Header line separtor." style="position:absolute;left:5448;top:5372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" strokecolor="white" strokeweight="3pt"/>
              <v:rect id="Rectangle 33" o:spid="_x0000_s1029" alt="Footer color block." style="position:absolute;top:92659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" fillcolor="#c00000" stroked="f"/>
              <v:shape id="AutoShape 54" o:spid="_x0000_s1030" type="#_x0000_t32" alt="Footer Separator" style="position:absolute;left:5448;top:96659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" strokecolor="white" strokeweight="3pt"/>
              <w10:wrap anchorx="page" anchory="page"/>
            </v:group>
          </w:pict>
        </mc:Fallback>
      </mc:AlternateContent>
    </w:r>
    <w:r w:rsidR="002760CC">
      <w:tab/>
    </w:r>
    <w:r w:rsidR="00DD26F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6B1529"/>
    <w:multiLevelType w:val="hybridMultilevel"/>
    <w:tmpl w:val="39CE1F2E"/>
    <w:lvl w:ilvl="0" w:tplc="98AEB416">
      <w:start w:val="1"/>
      <w:numFmt w:val="decimal"/>
      <w:lvlText w:val="(%1)"/>
      <w:lvlJc w:val="left"/>
      <w:pPr>
        <w:ind w:left="747" w:hanging="38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D04061"/>
    <w:multiLevelType w:val="hybridMultilevel"/>
    <w:tmpl w:val="1E24AC1A"/>
    <w:lvl w:ilvl="0" w:tplc="ECC84628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755FAB"/>
    <w:multiLevelType w:val="hybridMultilevel"/>
    <w:tmpl w:val="BA26E554"/>
    <w:lvl w:ilvl="0" w:tplc="18362A3C">
      <w:start w:val="1"/>
      <w:numFmt w:val="decimal"/>
      <w:lvlText w:val="(%1)"/>
      <w:lvlJc w:val="left"/>
      <w:pPr>
        <w:ind w:left="747" w:hanging="38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901E77"/>
    <w:multiLevelType w:val="hybridMultilevel"/>
    <w:tmpl w:val="0B3C4EB0"/>
    <w:lvl w:ilvl="0" w:tplc="4198B94C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51A6895"/>
    <w:multiLevelType w:val="hybridMultilevel"/>
    <w:tmpl w:val="1CE4B38C"/>
    <w:lvl w:ilvl="0" w:tplc="2C842B08">
      <w:start w:val="1"/>
      <w:numFmt w:val="decimal"/>
      <w:lvlText w:val="(%1)"/>
      <w:lvlJc w:val="left"/>
      <w:pPr>
        <w:ind w:left="747" w:hanging="38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78511E5D"/>
    <w:multiLevelType w:val="hybridMultilevel"/>
    <w:tmpl w:val="3868574C"/>
    <w:lvl w:ilvl="0" w:tplc="4198B94C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8"/>
  </w:num>
  <w:num w:numId="16">
    <w:abstractNumId w:val="10"/>
  </w:num>
  <w:num w:numId="17">
    <w:abstractNumId w:val="12"/>
  </w:num>
  <w:num w:numId="18">
    <w:abstractNumId w:val="1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0CC"/>
    <w:rsid w:val="00007BA5"/>
    <w:rsid w:val="00015E89"/>
    <w:rsid w:val="00017D41"/>
    <w:rsid w:val="0003400C"/>
    <w:rsid w:val="00040B0D"/>
    <w:rsid w:val="000411AF"/>
    <w:rsid w:val="000960E0"/>
    <w:rsid w:val="000A528E"/>
    <w:rsid w:val="000C154A"/>
    <w:rsid w:val="000E33EA"/>
    <w:rsid w:val="000F7FB9"/>
    <w:rsid w:val="00113597"/>
    <w:rsid w:val="00114217"/>
    <w:rsid w:val="0012342A"/>
    <w:rsid w:val="00130D3E"/>
    <w:rsid w:val="001570B2"/>
    <w:rsid w:val="00157500"/>
    <w:rsid w:val="001624C3"/>
    <w:rsid w:val="001736A9"/>
    <w:rsid w:val="00183621"/>
    <w:rsid w:val="00184DE8"/>
    <w:rsid w:val="00186CAF"/>
    <w:rsid w:val="001B2A37"/>
    <w:rsid w:val="001D7DDE"/>
    <w:rsid w:val="00204149"/>
    <w:rsid w:val="00205E6C"/>
    <w:rsid w:val="002172C9"/>
    <w:rsid w:val="00220400"/>
    <w:rsid w:val="00237D90"/>
    <w:rsid w:val="00250C54"/>
    <w:rsid w:val="002525A6"/>
    <w:rsid w:val="00266D49"/>
    <w:rsid w:val="002733AA"/>
    <w:rsid w:val="002760CC"/>
    <w:rsid w:val="00282469"/>
    <w:rsid w:val="002A068F"/>
    <w:rsid w:val="002A0D20"/>
    <w:rsid w:val="002D0FD0"/>
    <w:rsid w:val="003132BD"/>
    <w:rsid w:val="00331295"/>
    <w:rsid w:val="00341ADC"/>
    <w:rsid w:val="003610D3"/>
    <w:rsid w:val="00365668"/>
    <w:rsid w:val="00376EC0"/>
    <w:rsid w:val="00381BBA"/>
    <w:rsid w:val="00381ECC"/>
    <w:rsid w:val="0039194A"/>
    <w:rsid w:val="003A065E"/>
    <w:rsid w:val="003B09FB"/>
    <w:rsid w:val="003B51D2"/>
    <w:rsid w:val="003D66D6"/>
    <w:rsid w:val="003F7479"/>
    <w:rsid w:val="004022AE"/>
    <w:rsid w:val="00430205"/>
    <w:rsid w:val="00455601"/>
    <w:rsid w:val="004611DB"/>
    <w:rsid w:val="004C0C3C"/>
    <w:rsid w:val="004C5329"/>
    <w:rsid w:val="0050236E"/>
    <w:rsid w:val="005131E5"/>
    <w:rsid w:val="00521A6E"/>
    <w:rsid w:val="00532C3C"/>
    <w:rsid w:val="0054170C"/>
    <w:rsid w:val="00542459"/>
    <w:rsid w:val="00561FBF"/>
    <w:rsid w:val="0057207F"/>
    <w:rsid w:val="00585693"/>
    <w:rsid w:val="005A30BB"/>
    <w:rsid w:val="005B08E7"/>
    <w:rsid w:val="005B5354"/>
    <w:rsid w:val="005C1C7D"/>
    <w:rsid w:val="005C3E44"/>
    <w:rsid w:val="005C5B70"/>
    <w:rsid w:val="005D2D39"/>
    <w:rsid w:val="005E14EC"/>
    <w:rsid w:val="006216A8"/>
    <w:rsid w:val="0063602E"/>
    <w:rsid w:val="0064390E"/>
    <w:rsid w:val="0068245E"/>
    <w:rsid w:val="00684A8A"/>
    <w:rsid w:val="0069500E"/>
    <w:rsid w:val="00696465"/>
    <w:rsid w:val="006972C2"/>
    <w:rsid w:val="006973C3"/>
    <w:rsid w:val="006C2D62"/>
    <w:rsid w:val="006D549C"/>
    <w:rsid w:val="0071273C"/>
    <w:rsid w:val="00713F12"/>
    <w:rsid w:val="00740B77"/>
    <w:rsid w:val="007503DA"/>
    <w:rsid w:val="00761531"/>
    <w:rsid w:val="00781FC7"/>
    <w:rsid w:val="007A4EDB"/>
    <w:rsid w:val="007D6C11"/>
    <w:rsid w:val="0083099C"/>
    <w:rsid w:val="00834305"/>
    <w:rsid w:val="00834D47"/>
    <w:rsid w:val="0083732D"/>
    <w:rsid w:val="00852EB7"/>
    <w:rsid w:val="008572B9"/>
    <w:rsid w:val="00897FB4"/>
    <w:rsid w:val="008A125A"/>
    <w:rsid w:val="008B3D2C"/>
    <w:rsid w:val="008B5C64"/>
    <w:rsid w:val="008C1430"/>
    <w:rsid w:val="008D3E0D"/>
    <w:rsid w:val="008D6CB8"/>
    <w:rsid w:val="008E2BC5"/>
    <w:rsid w:val="008E779D"/>
    <w:rsid w:val="00904B14"/>
    <w:rsid w:val="009124DD"/>
    <w:rsid w:val="00917C73"/>
    <w:rsid w:val="0094423C"/>
    <w:rsid w:val="009616BD"/>
    <w:rsid w:val="00962D5B"/>
    <w:rsid w:val="00971514"/>
    <w:rsid w:val="009900A7"/>
    <w:rsid w:val="009A1A31"/>
    <w:rsid w:val="009A4B04"/>
    <w:rsid w:val="009B1F2D"/>
    <w:rsid w:val="009C6D4B"/>
    <w:rsid w:val="009E26A1"/>
    <w:rsid w:val="00A006FF"/>
    <w:rsid w:val="00A04434"/>
    <w:rsid w:val="00A24F7F"/>
    <w:rsid w:val="00A26BB9"/>
    <w:rsid w:val="00A5067B"/>
    <w:rsid w:val="00A6148D"/>
    <w:rsid w:val="00A6304E"/>
    <w:rsid w:val="00A737E7"/>
    <w:rsid w:val="00A80122"/>
    <w:rsid w:val="00A80599"/>
    <w:rsid w:val="00A95506"/>
    <w:rsid w:val="00A96311"/>
    <w:rsid w:val="00AA22F3"/>
    <w:rsid w:val="00AA75D2"/>
    <w:rsid w:val="00AA7FEC"/>
    <w:rsid w:val="00AB123B"/>
    <w:rsid w:val="00AC3D92"/>
    <w:rsid w:val="00AD4E76"/>
    <w:rsid w:val="00AD5A18"/>
    <w:rsid w:val="00AE02C3"/>
    <w:rsid w:val="00AE3EDF"/>
    <w:rsid w:val="00AF0DE6"/>
    <w:rsid w:val="00AF4D9D"/>
    <w:rsid w:val="00B00B2E"/>
    <w:rsid w:val="00B00E08"/>
    <w:rsid w:val="00B01D43"/>
    <w:rsid w:val="00B168F9"/>
    <w:rsid w:val="00B27CFE"/>
    <w:rsid w:val="00B368A1"/>
    <w:rsid w:val="00B9026A"/>
    <w:rsid w:val="00BA288F"/>
    <w:rsid w:val="00BA3C83"/>
    <w:rsid w:val="00BA4677"/>
    <w:rsid w:val="00BA558A"/>
    <w:rsid w:val="00BD1B4D"/>
    <w:rsid w:val="00BD386C"/>
    <w:rsid w:val="00BD6DAD"/>
    <w:rsid w:val="00BF26D7"/>
    <w:rsid w:val="00BF6F61"/>
    <w:rsid w:val="00C12433"/>
    <w:rsid w:val="00C22936"/>
    <w:rsid w:val="00C25D0D"/>
    <w:rsid w:val="00C47D77"/>
    <w:rsid w:val="00C50BE4"/>
    <w:rsid w:val="00C62B26"/>
    <w:rsid w:val="00C67FD5"/>
    <w:rsid w:val="00C74F34"/>
    <w:rsid w:val="00C752F6"/>
    <w:rsid w:val="00C81EC8"/>
    <w:rsid w:val="00C91943"/>
    <w:rsid w:val="00C93A32"/>
    <w:rsid w:val="00CA62F0"/>
    <w:rsid w:val="00CB60CB"/>
    <w:rsid w:val="00CC381E"/>
    <w:rsid w:val="00CC570C"/>
    <w:rsid w:val="00CE3BDF"/>
    <w:rsid w:val="00CE754C"/>
    <w:rsid w:val="00CF19B0"/>
    <w:rsid w:val="00CF207A"/>
    <w:rsid w:val="00D24459"/>
    <w:rsid w:val="00D51AAA"/>
    <w:rsid w:val="00D529A9"/>
    <w:rsid w:val="00D61D5D"/>
    <w:rsid w:val="00D964B9"/>
    <w:rsid w:val="00DB701B"/>
    <w:rsid w:val="00DD09FC"/>
    <w:rsid w:val="00DD26F6"/>
    <w:rsid w:val="00E20DF4"/>
    <w:rsid w:val="00E3342B"/>
    <w:rsid w:val="00E402F3"/>
    <w:rsid w:val="00E433D1"/>
    <w:rsid w:val="00E43EFE"/>
    <w:rsid w:val="00E67EDA"/>
    <w:rsid w:val="00EB630B"/>
    <w:rsid w:val="00EC2361"/>
    <w:rsid w:val="00EC54E5"/>
    <w:rsid w:val="00EC7648"/>
    <w:rsid w:val="00ED186D"/>
    <w:rsid w:val="00F0092F"/>
    <w:rsid w:val="00F272AB"/>
    <w:rsid w:val="00F33245"/>
    <w:rsid w:val="00F402B1"/>
    <w:rsid w:val="00F43604"/>
    <w:rsid w:val="00F55420"/>
    <w:rsid w:val="00F8467F"/>
    <w:rsid w:val="00F84F1E"/>
    <w:rsid w:val="00F92451"/>
    <w:rsid w:val="00FA46AD"/>
    <w:rsid w:val="00FB1471"/>
    <w:rsid w:val="00FB27F1"/>
    <w:rsid w:val="00FC413D"/>
    <w:rsid w:val="00FD1E6B"/>
    <w:rsid w:val="00FF2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."/>
  <w:listSeparator w:val=","/>
  <w14:docId w14:val="5C676A8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ndara" w:hAnsiTheme="minorHAnsi" w:cs="Times New Roman"/>
        <w:sz w:val="40"/>
        <w:szCs w:val="40"/>
        <w:lang w:val="en-IN" w:eastAsia="en-IN" w:bidi="ar-SA"/>
      </w:rPr>
    </w:rPrDefault>
    <w:pPrDefault>
      <w:pPr>
        <w:spacing w:line="288" w:lineRule="auto"/>
        <w:ind w:left="101" w:right="965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067B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85693"/>
    <w:pPr>
      <w:spacing w:line="240" w:lineRule="auto"/>
      <w:ind w:right="2419"/>
    </w:pPr>
    <w:rPr>
      <w:rFonts w:asciiTheme="majorHAnsi" w:hAnsiTheme="majorHAnsi"/>
      <w:caps/>
      <w:color w:val="44546A" w:themeColor="text2"/>
      <w:sz w:val="52"/>
      <w:szCs w:val="52"/>
    </w:rPr>
  </w:style>
  <w:style w:type="character" w:customStyle="1" w:styleId="SubtitleChar">
    <w:name w:val="Subtitle Char"/>
    <w:link w:val="Subtitle"/>
    <w:uiPriority w:val="1"/>
    <w:rsid w:val="00585693"/>
    <w:rPr>
      <w:rFonts w:asciiTheme="majorHAnsi" w:hAnsiTheme="majorHAnsi"/>
      <w:caps/>
      <w:color w:val="44546A" w:themeColor="text2"/>
      <w:sz w:val="52"/>
      <w:szCs w:val="52"/>
    </w:rPr>
  </w:style>
  <w:style w:type="paragraph" w:styleId="Title">
    <w:name w:val="Title"/>
    <w:basedOn w:val="Normal"/>
    <w:link w:val="TitleChar"/>
    <w:uiPriority w:val="1"/>
    <w:qFormat/>
    <w:rsid w:val="00AA75D2"/>
    <w:pPr>
      <w:spacing w:line="180" w:lineRule="auto"/>
    </w:pPr>
    <w:rPr>
      <w:rFonts w:asciiTheme="majorHAnsi" w:hAnsiTheme="majorHAnsi"/>
      <w:caps/>
      <w:color w:val="FFC000" w:themeColor="accent1"/>
      <w:sz w:val="160"/>
      <w:szCs w:val="160"/>
    </w:rPr>
  </w:style>
  <w:style w:type="character" w:customStyle="1" w:styleId="TitleChar">
    <w:name w:val="Title Char"/>
    <w:link w:val="Title"/>
    <w:uiPriority w:val="1"/>
    <w:rsid w:val="00AA75D2"/>
    <w:rPr>
      <w:rFonts w:asciiTheme="majorHAnsi" w:hAnsiTheme="majorHAnsi"/>
      <w:caps/>
      <w:color w:val="FFC000" w:themeColor="accent1"/>
      <w:sz w:val="160"/>
      <w:szCs w:val="160"/>
    </w:rPr>
  </w:style>
  <w:style w:type="paragraph" w:styleId="Date">
    <w:name w:val="Date"/>
    <w:basedOn w:val="Normal"/>
    <w:link w:val="DateChar"/>
    <w:uiPriority w:val="2"/>
    <w:unhideWhenUsed/>
    <w:qFormat/>
    <w:rsid w:val="00A5067B"/>
    <w:pPr>
      <w:spacing w:after="120" w:line="240" w:lineRule="auto"/>
    </w:pPr>
    <w:rPr>
      <w:rFonts w:asciiTheme="majorHAnsi" w:hAnsiTheme="majorHAnsi"/>
      <w:caps/>
      <w:color w:val="717171" w:themeColor="accent2"/>
      <w:sz w:val="52"/>
      <w:szCs w:val="52"/>
    </w:rPr>
  </w:style>
  <w:style w:type="character" w:customStyle="1" w:styleId="DateChar">
    <w:name w:val="Date Char"/>
    <w:link w:val="Date"/>
    <w:uiPriority w:val="2"/>
    <w:rsid w:val="00A5067B"/>
    <w:rPr>
      <w:rFonts w:asciiTheme="majorHAnsi" w:hAnsiTheme="majorHAnsi"/>
      <w:caps/>
      <w:color w:val="717171" w:themeColor="accent2"/>
      <w:sz w:val="52"/>
      <w:szCs w:val="52"/>
      <w:lang w:val="en-US"/>
    </w:rPr>
  </w:style>
  <w:style w:type="paragraph" w:customStyle="1" w:styleId="Time">
    <w:name w:val="Time"/>
    <w:basedOn w:val="Normal"/>
    <w:uiPriority w:val="2"/>
    <w:qFormat/>
    <w:rsid w:val="009900A7"/>
    <w:pPr>
      <w:spacing w:line="240" w:lineRule="auto"/>
    </w:pPr>
  </w:style>
  <w:style w:type="paragraph" w:customStyle="1" w:styleId="Location">
    <w:name w:val="Location"/>
    <w:basedOn w:val="Normal"/>
    <w:uiPriority w:val="3"/>
    <w:qFormat/>
    <w:rsid w:val="00F43604"/>
    <w:pPr>
      <w:spacing w:line="240" w:lineRule="auto"/>
    </w:pPr>
  </w:style>
  <w:style w:type="paragraph" w:customStyle="1" w:styleId="ContactInfo">
    <w:name w:val="Contact Info"/>
    <w:basedOn w:val="Normal"/>
    <w:uiPriority w:val="4"/>
    <w:qFormat/>
    <w:rsid w:val="00AA75D2"/>
    <w:pPr>
      <w:spacing w:line="240" w:lineRule="auto"/>
      <w:ind w:left="540" w:right="-29"/>
    </w:pPr>
    <w:rPr>
      <w:rFonts w:asciiTheme="majorHAnsi" w:hAnsiTheme="majorHAnsi"/>
      <w:caps/>
      <w:color w:val="44546A" w:themeColor="text2"/>
      <w:sz w:val="36"/>
      <w:szCs w:val="36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1B4D"/>
    <w:rPr>
      <w:sz w:val="40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4D"/>
    <w:rPr>
      <w:sz w:val="40"/>
    </w:rPr>
  </w:style>
  <w:style w:type="character" w:customStyle="1" w:styleId="Heading1Char">
    <w:name w:val="Heading 1 Char"/>
    <w:link w:val="Heading1"/>
    <w:uiPriority w:val="9"/>
    <w:semiHidden/>
    <w:rsid w:val="00BD1B4D"/>
    <w:rPr>
      <w:rFonts w:eastAsia="Times New Roman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BD1B4D"/>
    <w:rPr>
      <w:rFonts w:eastAsia="Times New Roman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BD1B4D"/>
    <w:rPr>
      <w:rFonts w:eastAsia="Times New Roman"/>
      <w:i/>
      <w:iCs/>
      <w:color w:val="386065"/>
      <w:sz w:val="40"/>
    </w:rPr>
  </w:style>
  <w:style w:type="character" w:customStyle="1" w:styleId="Heading5Char">
    <w:name w:val="Heading 5 Char"/>
    <w:link w:val="Heading5"/>
    <w:uiPriority w:val="9"/>
    <w:semiHidden/>
    <w:rsid w:val="00BD1B4D"/>
    <w:rPr>
      <w:rFonts w:eastAsia="Times New Roman"/>
      <w:color w:val="386065"/>
      <w:sz w:val="40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right="101"/>
    </w:pPr>
    <w:rPr>
      <w:color w:val="572111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BD1B4D"/>
    <w:rPr>
      <w:rFonts w:eastAsia="Times New Roman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BD1B4D"/>
    <w:rPr>
      <w:rFonts w:eastAsia="Times New Roman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PropertyName">
    <w:name w:val="Property Name"/>
    <w:basedOn w:val="Normal"/>
    <w:qFormat/>
    <w:rsid w:val="000960E0"/>
    <w:pPr>
      <w:spacing w:line="240" w:lineRule="auto"/>
      <w:ind w:right="-120"/>
    </w:pPr>
    <w:rPr>
      <w:rFonts w:asciiTheme="majorHAnsi" w:hAnsiTheme="majorHAnsi"/>
      <w:b/>
      <w:caps/>
      <w:color w:val="44546A" w:themeColor="text2"/>
      <w:sz w:val="44"/>
      <w:szCs w:val="44"/>
    </w:rPr>
  </w:style>
  <w:style w:type="paragraph" w:styleId="ListParagraph">
    <w:name w:val="List Paragraph"/>
    <w:basedOn w:val="Normal"/>
    <w:uiPriority w:val="34"/>
    <w:unhideWhenUsed/>
    <w:qFormat/>
    <w:rsid w:val="00E20D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sa\AppData\Roaming\Microsoft\Templates\Open%20house%20flyer.dotx" TargetMode="External"/></Relationships>
</file>

<file path=word/theme/theme1.xml><?xml version="1.0" encoding="utf-8"?>
<a:theme xmlns:a="http://schemas.openxmlformats.org/drawingml/2006/main" name="Office Theme">
  <a:themeElements>
    <a:clrScheme name="Open House Templa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000"/>
      </a:accent1>
      <a:accent2>
        <a:srgbClr val="717171"/>
      </a:accent2>
      <a:accent3>
        <a:srgbClr val="A5A5A5"/>
      </a:accent3>
      <a:accent4>
        <a:srgbClr val="F7F05B"/>
      </a:accent4>
      <a:accent5>
        <a:srgbClr val="FFC000"/>
      </a:accent5>
      <a:accent6>
        <a:srgbClr val="717171"/>
      </a:accent6>
      <a:hlink>
        <a:srgbClr val="FFC000"/>
      </a:hlink>
      <a:folHlink>
        <a:srgbClr val="FFC000"/>
      </a:folHlink>
    </a:clrScheme>
    <a:fontScheme name="Open House Template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D68A8A5E05574CAE84EAAAE4BEAD9D" ma:contentTypeVersion="11" ma:contentTypeDescription="Create a new document." ma:contentTypeScope="" ma:versionID="40092f31b9664e3de2236d67520c7dac">
  <xsd:schema xmlns:xsd="http://www.w3.org/2001/XMLSchema" xmlns:xs="http://www.w3.org/2001/XMLSchema" xmlns:p="http://schemas.microsoft.com/office/2006/metadata/properties" xmlns:ns3="101616e3-2669-492b-b1d0-685f3805ae21" xmlns:ns4="60b7cab5-f9ce-453d-9321-de87acd3a70d" targetNamespace="http://schemas.microsoft.com/office/2006/metadata/properties" ma:root="true" ma:fieldsID="19b4a36805651636f7d01f52110c588e" ns3:_="" ns4:_="">
    <xsd:import namespace="101616e3-2669-492b-b1d0-685f3805ae21"/>
    <xsd:import namespace="60b7cab5-f9ce-453d-9321-de87acd3a7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616e3-2669-492b-b1d0-685f3805ae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7cab5-f9ce-453d-9321-de87acd3a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90FDA-EBA5-4766-88E2-329CDE4B20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F98025C-601A-4A09-8E82-4CBF837127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E0065E-B64A-44F9-BFA1-089075D16C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1616e3-2669-492b-b1d0-685f3805ae21"/>
    <ds:schemaRef ds:uri="60b7cab5-f9ce-453d-9321-de87acd3a7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99C297-6D93-4511-BA49-0542182E4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Open house flyer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2023-07-17T19:02:00Z</dcterms:created>
  <dcterms:modified xsi:type="dcterms:W3CDTF">2023-07-17T19:02:00Z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0x01010059D68A8A5E05574CAE84EAAAE4BEAD9D</vt:lpwstr>
  </property>
</Properties>
</file>